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7B2" w:rsidRPr="00BB67B2" w:rsidRDefault="00BB67B2" w:rsidP="00BB67B2">
      <w:pPr>
        <w:rPr>
          <w:b/>
          <w:bCs/>
          <w:sz w:val="24"/>
        </w:rPr>
      </w:pPr>
      <w:r w:rsidRPr="00BB67B2">
        <w:rPr>
          <w:b/>
          <w:bCs/>
          <w:sz w:val="24"/>
        </w:rPr>
        <w:t>Politechnika Częstochowska</w:t>
      </w:r>
    </w:p>
    <w:p w:rsidR="00BB67B2" w:rsidRPr="00BB67B2" w:rsidRDefault="00BB67B2" w:rsidP="00BB67B2">
      <w:pPr>
        <w:rPr>
          <w:b/>
          <w:bCs/>
          <w:sz w:val="24"/>
        </w:rPr>
      </w:pPr>
      <w:r w:rsidRPr="00BB67B2">
        <w:rPr>
          <w:b/>
          <w:bCs/>
          <w:sz w:val="24"/>
        </w:rPr>
        <w:t>Dąbrowskiego 69</w:t>
      </w:r>
    </w:p>
    <w:p w:rsidR="00BB67B2" w:rsidRPr="00BB67B2" w:rsidRDefault="00BB67B2" w:rsidP="00BB67B2">
      <w:pPr>
        <w:rPr>
          <w:b/>
          <w:bCs/>
          <w:sz w:val="24"/>
        </w:rPr>
      </w:pPr>
      <w:r w:rsidRPr="00BB67B2">
        <w:rPr>
          <w:b/>
          <w:bCs/>
          <w:sz w:val="24"/>
        </w:rPr>
        <w:t>42-201 Częstochowa</w:t>
      </w:r>
    </w:p>
    <w:p w:rsidR="00BB67B2" w:rsidRPr="00BB67B2" w:rsidRDefault="00BB67B2" w:rsidP="00BB67B2">
      <w:pPr>
        <w:rPr>
          <w:b/>
          <w:bCs/>
          <w:sz w:val="24"/>
        </w:rPr>
      </w:pPr>
    </w:p>
    <w:p w:rsidR="00BB67B2" w:rsidRPr="00BB67B2" w:rsidRDefault="00BB67B2" w:rsidP="00BB67B2">
      <w:pPr>
        <w:tabs>
          <w:tab w:val="left" w:pos="3686"/>
          <w:tab w:val="left" w:pos="7371"/>
          <w:tab w:val="right" w:pos="9072"/>
        </w:tabs>
        <w:rPr>
          <w:sz w:val="24"/>
        </w:rPr>
      </w:pPr>
    </w:p>
    <w:p w:rsidR="00BB67B2" w:rsidRPr="00BB67B2" w:rsidRDefault="00BB67B2" w:rsidP="00BB67B2">
      <w:pPr>
        <w:tabs>
          <w:tab w:val="right" w:pos="9072"/>
        </w:tabs>
        <w:rPr>
          <w:b/>
          <w:bCs/>
          <w:sz w:val="24"/>
        </w:rPr>
      </w:pPr>
      <w:r w:rsidRPr="00BB67B2">
        <w:rPr>
          <w:b/>
          <w:bCs/>
          <w:sz w:val="24"/>
        </w:rPr>
        <w:t xml:space="preserve">Pismo: </w:t>
      </w:r>
      <w:r>
        <w:rPr>
          <w:b/>
          <w:bCs/>
          <w:sz w:val="24"/>
        </w:rPr>
        <w:t>RK-1084/13</w:t>
      </w:r>
    </w:p>
    <w:p w:rsidR="00BB67B2" w:rsidRPr="00BB67B2" w:rsidRDefault="00BB67B2" w:rsidP="00BB67B2">
      <w:pPr>
        <w:tabs>
          <w:tab w:val="right" w:pos="9072"/>
        </w:tabs>
        <w:rPr>
          <w:sz w:val="24"/>
        </w:rPr>
      </w:pPr>
      <w:r w:rsidRPr="00BB67B2">
        <w:rPr>
          <w:b/>
          <w:bCs/>
          <w:sz w:val="24"/>
        </w:rPr>
        <w:t>ZP/RB-20/13</w:t>
      </w:r>
      <w:r w:rsidRPr="00BB67B2">
        <w:rPr>
          <w:sz w:val="24"/>
        </w:rPr>
        <w:tab/>
        <w:t xml:space="preserve"> Częstochowa dnia: 2013-11-18</w:t>
      </w:r>
    </w:p>
    <w:p w:rsidR="00BB67B2" w:rsidRPr="00BB67B2" w:rsidRDefault="00BB67B2" w:rsidP="00BB67B2">
      <w:pPr>
        <w:rPr>
          <w:sz w:val="24"/>
        </w:rPr>
      </w:pPr>
    </w:p>
    <w:p w:rsidR="00BB67B2" w:rsidRPr="00BB67B2" w:rsidRDefault="00BB67B2" w:rsidP="00BB67B2">
      <w:pPr>
        <w:rPr>
          <w:sz w:val="24"/>
        </w:rPr>
      </w:pPr>
    </w:p>
    <w:p w:rsidR="00BB67B2" w:rsidRPr="00BB67B2" w:rsidRDefault="00BB67B2" w:rsidP="00BB67B2">
      <w:pPr>
        <w:rPr>
          <w:sz w:val="24"/>
        </w:rPr>
      </w:pPr>
    </w:p>
    <w:p w:rsidR="00BB67B2" w:rsidRPr="00BB67B2" w:rsidRDefault="00BB67B2" w:rsidP="00BB67B2">
      <w:pPr>
        <w:keepNext/>
        <w:spacing w:after="60"/>
        <w:jc w:val="center"/>
        <w:outlineLvl w:val="0"/>
        <w:rPr>
          <w:b/>
          <w:kern w:val="28"/>
          <w:sz w:val="28"/>
        </w:rPr>
      </w:pPr>
      <w:r w:rsidRPr="00BB67B2">
        <w:rPr>
          <w:b/>
          <w:kern w:val="28"/>
          <w:sz w:val="28"/>
        </w:rPr>
        <w:t>Zmiana SIWZ</w:t>
      </w:r>
    </w:p>
    <w:p w:rsidR="00BB67B2" w:rsidRPr="00BB67B2" w:rsidRDefault="00BB67B2" w:rsidP="00BB67B2">
      <w:pPr>
        <w:spacing w:before="120" w:after="120" w:line="360" w:lineRule="auto"/>
        <w:ind w:left="284"/>
        <w:jc w:val="both"/>
        <w:rPr>
          <w:i/>
          <w:sz w:val="24"/>
        </w:rPr>
      </w:pPr>
      <w:r w:rsidRPr="00BB67B2">
        <w:rPr>
          <w:i/>
          <w:sz w:val="24"/>
        </w:rPr>
        <w:t>Szanowni Państwo,</w:t>
      </w:r>
    </w:p>
    <w:p w:rsidR="00BB67B2" w:rsidRPr="00BB67B2" w:rsidRDefault="00BB67B2" w:rsidP="00BB67B2">
      <w:pPr>
        <w:spacing w:before="120" w:after="120" w:line="360" w:lineRule="auto"/>
        <w:jc w:val="both"/>
        <w:rPr>
          <w:sz w:val="24"/>
        </w:rPr>
      </w:pPr>
      <w:r w:rsidRPr="00BB67B2">
        <w:rPr>
          <w:sz w:val="24"/>
        </w:rPr>
        <w:t xml:space="preserve">Uprzejmie informujemy, iż do Zamawiającego wpłynęła następująca prośba: </w:t>
      </w:r>
    </w:p>
    <w:p w:rsidR="00BB67B2" w:rsidRPr="00BB67B2" w:rsidRDefault="00BB67B2" w:rsidP="00BB67B2">
      <w:pPr>
        <w:spacing w:before="120" w:after="120" w:line="360" w:lineRule="auto"/>
        <w:jc w:val="both"/>
        <w:rPr>
          <w:sz w:val="24"/>
        </w:rPr>
      </w:pPr>
      <w:r w:rsidRPr="00BB67B2">
        <w:rPr>
          <w:sz w:val="24"/>
        </w:rPr>
        <w:t xml:space="preserve"> „Ze względu na skomplikowany i specjalistyczny zakres robót objętych niniejszym postępowaniem, w celu złożenia rzetelnej oferty przetargowej wnioskujemy o przedłużenie terminu składania ofert o co najmniej 2 tygodnie.”</w:t>
      </w:r>
    </w:p>
    <w:p w:rsidR="00BB67B2" w:rsidRPr="00BB67B2" w:rsidRDefault="00BB67B2" w:rsidP="00BB67B2">
      <w:pPr>
        <w:spacing w:before="120" w:after="120" w:line="360" w:lineRule="auto"/>
        <w:ind w:firstLine="708"/>
        <w:jc w:val="both"/>
        <w:rPr>
          <w:sz w:val="24"/>
          <w:szCs w:val="24"/>
        </w:rPr>
      </w:pPr>
      <w:r w:rsidRPr="00BB67B2">
        <w:rPr>
          <w:sz w:val="24"/>
          <w:szCs w:val="24"/>
        </w:rPr>
        <w:t>Zamawiający działając na podstawie art.38 ust. 4 ustawy PZP zmienia SIWZ i ogłoszenie o zamówieniu po</w:t>
      </w:r>
      <w:bookmarkStart w:id="0" w:name="_GoBack"/>
      <w:bookmarkEnd w:id="0"/>
      <w:r w:rsidRPr="00BB67B2">
        <w:rPr>
          <w:sz w:val="24"/>
          <w:szCs w:val="24"/>
        </w:rPr>
        <w:t xml:space="preserve">przez zmianę terminu składania i otwarcia ofert. </w:t>
      </w:r>
      <w:r w:rsidRPr="00BB67B2">
        <w:rPr>
          <w:b/>
          <w:sz w:val="24"/>
          <w:szCs w:val="24"/>
        </w:rPr>
        <w:t>Oferty należy składać w siedzibie Zamawiającego w pok. 28 do dnia 03.12.2013r. do godz. 10:00.</w:t>
      </w:r>
      <w:r w:rsidRPr="00BB67B2">
        <w:rPr>
          <w:sz w:val="24"/>
          <w:szCs w:val="24"/>
        </w:rPr>
        <w:t xml:space="preserve"> Otwarcie ofert nastąpi tego samego dnia o godz. 11:00 w siedzibie Politechniki Częstochowskiej przy ul. Dąbrowskiego 69, pok. 32.</w:t>
      </w:r>
    </w:p>
    <w:p w:rsidR="00BB67B2" w:rsidRPr="00BB67B2" w:rsidRDefault="00BB67B2" w:rsidP="00BB67B2">
      <w:pPr>
        <w:spacing w:before="120" w:after="120" w:line="360" w:lineRule="auto"/>
        <w:ind w:firstLine="708"/>
        <w:jc w:val="both"/>
        <w:rPr>
          <w:sz w:val="24"/>
        </w:rPr>
      </w:pPr>
      <w:r w:rsidRPr="00BB67B2">
        <w:rPr>
          <w:sz w:val="24"/>
        </w:rPr>
        <w:t xml:space="preserve">Jednocześnie informujemy, że do zamawiającego wpłynęły pytania do SIWZ, na które Zamawiający odpowie w ciągu najbliższych dni. </w:t>
      </w:r>
    </w:p>
    <w:p w:rsidR="00BB67B2" w:rsidRPr="00BB67B2" w:rsidRDefault="00BB67B2" w:rsidP="00BB67B2">
      <w:pPr>
        <w:spacing w:before="120" w:after="120" w:line="360" w:lineRule="auto"/>
        <w:ind w:firstLine="708"/>
        <w:jc w:val="both"/>
        <w:rPr>
          <w:sz w:val="24"/>
        </w:rPr>
      </w:pPr>
      <w:r w:rsidRPr="00BB67B2"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B67B2" w:rsidRPr="00BB67B2" w:rsidRDefault="00BB67B2" w:rsidP="00BB67B2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</w:rPr>
      </w:pPr>
      <w:r w:rsidRPr="00BB67B2">
        <w:rPr>
          <w:sz w:val="24"/>
          <w:szCs w:val="24"/>
        </w:rPr>
        <w:t>PROREKTOR ds. NAUKI</w:t>
      </w:r>
    </w:p>
    <w:p w:rsidR="00BB67B2" w:rsidRPr="00BB67B2" w:rsidRDefault="00BB67B2" w:rsidP="00BB67B2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</w:rPr>
      </w:pPr>
      <w:r w:rsidRPr="00BB67B2">
        <w:rPr>
          <w:sz w:val="24"/>
          <w:szCs w:val="24"/>
        </w:rPr>
        <w:t>prof. dr hab. inż. Zygmunt Nitkiewicz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46C" w:rsidRDefault="006D046C">
      <w:r>
        <w:separator/>
      </w:r>
    </w:p>
  </w:endnote>
  <w:endnote w:type="continuationSeparator" w:id="0">
    <w:p w:rsidR="006D046C" w:rsidRDefault="006D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D046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46C" w:rsidRDefault="006D046C">
      <w:r>
        <w:separator/>
      </w:r>
    </w:p>
  </w:footnote>
  <w:footnote w:type="continuationSeparator" w:id="0">
    <w:p w:rsidR="006D046C" w:rsidRDefault="006D0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9B9" w:rsidRDefault="00D229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9B9" w:rsidRDefault="00BB67B2">
    <w:pPr>
      <w:pStyle w:val="Nagwek"/>
    </w:pPr>
    <w:r w:rsidRPr="00245C5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9B9" w:rsidRDefault="00D229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46C"/>
    <w:rsid w:val="000613E0"/>
    <w:rsid w:val="001A571A"/>
    <w:rsid w:val="002B1C74"/>
    <w:rsid w:val="00384EFD"/>
    <w:rsid w:val="004222DA"/>
    <w:rsid w:val="005079A4"/>
    <w:rsid w:val="0055546F"/>
    <w:rsid w:val="006D046C"/>
    <w:rsid w:val="006D4AE5"/>
    <w:rsid w:val="0087224A"/>
    <w:rsid w:val="009149C3"/>
    <w:rsid w:val="00953AA1"/>
    <w:rsid w:val="0095641D"/>
    <w:rsid w:val="009D169F"/>
    <w:rsid w:val="00B361A9"/>
    <w:rsid w:val="00BB67B2"/>
    <w:rsid w:val="00C152AE"/>
    <w:rsid w:val="00D1574A"/>
    <w:rsid w:val="00D229B9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2001-02-10T18:08:00Z</cp:lastPrinted>
  <dcterms:created xsi:type="dcterms:W3CDTF">2013-11-18T10:41:00Z</dcterms:created>
  <dcterms:modified xsi:type="dcterms:W3CDTF">2013-11-18T10:41:00Z</dcterms:modified>
</cp:coreProperties>
</file>