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doc" ContentType="application/msword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6D1DF9" w:rsidRPr="006D1DF9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6D1DF9" w:rsidRPr="006D1DF9">
        <w:rPr>
          <w:rFonts w:ascii="Tahoma" w:hAnsi="Tahoma" w:cs="Tahoma"/>
          <w:b/>
          <w:sz w:val="18"/>
          <w:szCs w:val="18"/>
        </w:rPr>
        <w:t>Dostawa elementów elektrycznych do podłączenia prototypowej instalacji suszenia węgli w młynie elektromagnetycznym w ramach Projektu Strategicznego Zadanie nr 1 dla Instytutu Zaawansowanych Technologii Energetycznych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A15304">
        <w:rPr>
          <w:rFonts w:ascii="Tahoma" w:hAnsi="Tahoma" w:cs="Tahoma"/>
          <w:sz w:val="18"/>
          <w:szCs w:val="18"/>
        </w:rPr>
        <w:br/>
      </w:r>
      <w:r w:rsidR="006D1DF9" w:rsidRPr="006D1DF9">
        <w:rPr>
          <w:rFonts w:ascii="Tahoma" w:hAnsi="Tahoma" w:cs="Tahoma"/>
          <w:b/>
          <w:sz w:val="18"/>
          <w:szCs w:val="18"/>
        </w:rPr>
        <w:t>ZP/D-29/13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lastRenderedPageBreak/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BA0" w:rsidRDefault="00AD3BA0">
      <w:r>
        <w:separator/>
      </w:r>
    </w:p>
  </w:endnote>
  <w:endnote w:type="continuationSeparator" w:id="0">
    <w:p w:rsidR="00AD3BA0" w:rsidRDefault="00AD3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DF9" w:rsidRDefault="006D1DF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1530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A15304" w:rsidP="00A15304">
    <w:pPr>
      <w:pStyle w:val="Stopka"/>
      <w:tabs>
        <w:tab w:val="clear" w:pos="4536"/>
        <w:tab w:val="clear" w:pos="9072"/>
      </w:tabs>
      <w:ind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1.65pt;margin-top:-6pt;width:529.55pt;height:24.5pt;z-index:251658240" filled="t" stroked="t">
          <v:imagedata r:id="rId1" o:title=""/>
        </v:shape>
        <o:OLEObject Type="Embed" ProgID="Word.Document.8" ShapeID="_x0000_s2049" DrawAspect="Content" ObjectID="_1445849411" r:id="rId2">
          <o:FieldCodes>\s</o:FieldCodes>
        </o:OLEObj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DF9" w:rsidRDefault="006D1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BA0" w:rsidRDefault="00AD3BA0">
      <w:r>
        <w:separator/>
      </w:r>
    </w:p>
  </w:footnote>
  <w:footnote w:type="continuationSeparator" w:id="0">
    <w:p w:rsidR="00AD3BA0" w:rsidRDefault="00AD3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DF9" w:rsidRDefault="006D1D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DF9" w:rsidRDefault="00A15304">
    <w:pPr>
      <w:pStyle w:val="Nagwek"/>
    </w:pPr>
    <w:r w:rsidRPr="00881E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28.1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DF9" w:rsidRDefault="006D1DF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DF9"/>
    <w:rsid w:val="00230267"/>
    <w:rsid w:val="00261448"/>
    <w:rsid w:val="004B13B0"/>
    <w:rsid w:val="006D1DF9"/>
    <w:rsid w:val="00A15304"/>
    <w:rsid w:val="00AD3BA0"/>
    <w:rsid w:val="00B92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236</Words>
  <Characters>2756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2001-01-24T13:21:00Z</cp:lastPrinted>
  <dcterms:created xsi:type="dcterms:W3CDTF">2013-11-13T11:02:00Z</dcterms:created>
  <dcterms:modified xsi:type="dcterms:W3CDTF">2013-11-13T11:02:00Z</dcterms:modified>
</cp:coreProperties>
</file>