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E05CED" w:rsidRDefault="00C8474F" w:rsidP="00E05CED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E05CED">
        <w:rPr>
          <w:rFonts w:ascii="Tahoma" w:hAnsi="Tahoma" w:cs="Tahoma"/>
          <w:sz w:val="16"/>
          <w:szCs w:val="16"/>
        </w:rPr>
        <w:t>Częstochowa</w:t>
      </w:r>
      <w:r w:rsidR="006136B9" w:rsidRPr="00E05CED">
        <w:rPr>
          <w:rFonts w:ascii="Tahoma" w:hAnsi="Tahoma" w:cs="Tahoma"/>
          <w:sz w:val="16"/>
          <w:szCs w:val="16"/>
        </w:rPr>
        <w:t xml:space="preserve"> dnia: </w:t>
      </w:r>
      <w:r w:rsidRPr="00E05CED">
        <w:rPr>
          <w:rFonts w:ascii="Tahoma" w:hAnsi="Tahoma" w:cs="Tahoma"/>
          <w:sz w:val="16"/>
          <w:szCs w:val="16"/>
        </w:rPr>
        <w:t>2013-11-15</w:t>
      </w:r>
    </w:p>
    <w:p w:rsidR="006136B9" w:rsidRPr="00E05CED" w:rsidRDefault="006136B9" w:rsidP="00E05CED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136B9" w:rsidRPr="00E05CED" w:rsidRDefault="00C8474F" w:rsidP="00E05CED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05CE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E05CED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E05CED" w:rsidRDefault="00C8474F" w:rsidP="00E05CE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05CED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E05CED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05CED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E05CED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6136B9" w:rsidRPr="00E05CED" w:rsidRDefault="00C8474F" w:rsidP="00E05CE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05CED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E05CED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05CED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E05CED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05CED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E05CED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E05CED" w:rsidRDefault="006136B9" w:rsidP="00E05CED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05CED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8474F" w:rsidRPr="00E05CED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05CED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8474F" w:rsidRPr="00E05CED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05CED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136B9" w:rsidRPr="00E05CED" w:rsidRDefault="00E05CED" w:rsidP="00E05CED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  <w:proofErr w:type="spellStart"/>
      <w:r w:rsidRPr="00E05CED">
        <w:rPr>
          <w:rFonts w:ascii="Tahoma" w:hAnsi="Tahoma" w:cs="Tahoma"/>
          <w:sz w:val="16"/>
          <w:szCs w:val="16"/>
        </w:rPr>
        <w:t>L.dz.RK</w:t>
      </w:r>
      <w:proofErr w:type="spellEnd"/>
      <w:r w:rsidRPr="00E05CED">
        <w:rPr>
          <w:rFonts w:ascii="Tahoma" w:hAnsi="Tahoma" w:cs="Tahoma"/>
          <w:sz w:val="16"/>
          <w:szCs w:val="16"/>
        </w:rPr>
        <w:t xml:space="preserve"> -  </w:t>
      </w:r>
      <w:r w:rsidR="00C34EE3">
        <w:rPr>
          <w:rFonts w:ascii="Tahoma" w:hAnsi="Tahoma" w:cs="Tahoma"/>
          <w:sz w:val="16"/>
          <w:szCs w:val="16"/>
        </w:rPr>
        <w:t>1081</w:t>
      </w:r>
      <w:r w:rsidRPr="00E05CED">
        <w:rPr>
          <w:rFonts w:ascii="Tahoma" w:hAnsi="Tahoma" w:cs="Tahoma"/>
          <w:sz w:val="16"/>
          <w:szCs w:val="16"/>
        </w:rPr>
        <w:t xml:space="preserve"> /13</w:t>
      </w:r>
    </w:p>
    <w:p w:rsidR="00E05CED" w:rsidRPr="00E05CED" w:rsidRDefault="00E05CED" w:rsidP="00E05CED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136B9" w:rsidRPr="00E05CED" w:rsidRDefault="006136B9" w:rsidP="00E05CED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 w:rsidRPr="00E05CED">
        <w:rPr>
          <w:rFonts w:ascii="Tahoma" w:hAnsi="Tahoma" w:cs="Tahoma"/>
          <w:sz w:val="16"/>
          <w:szCs w:val="16"/>
        </w:rPr>
        <w:t>P O W I A D O M I E N I E</w:t>
      </w:r>
    </w:p>
    <w:p w:rsidR="006136B9" w:rsidRPr="00E05CED" w:rsidRDefault="006136B9" w:rsidP="00E05CED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05CED">
        <w:rPr>
          <w:rFonts w:ascii="Tahoma" w:hAnsi="Tahoma" w:cs="Tahoma"/>
          <w:b/>
          <w:sz w:val="16"/>
          <w:szCs w:val="16"/>
        </w:rPr>
        <w:t>o wyborze najkorzystniejszej oferty</w:t>
      </w:r>
      <w:r w:rsidRPr="00E05CED">
        <w:rPr>
          <w:rFonts w:ascii="Tahoma" w:hAnsi="Tahoma" w:cs="Tahoma"/>
          <w:b/>
          <w:sz w:val="16"/>
          <w:szCs w:val="16"/>
        </w:rPr>
        <w:br/>
      </w:r>
      <w:r w:rsidR="00C8474F" w:rsidRPr="00E05CED">
        <w:rPr>
          <w:rFonts w:ascii="Tahoma" w:hAnsi="Tahoma" w:cs="Tahoma"/>
          <w:b/>
          <w:sz w:val="16"/>
          <w:szCs w:val="16"/>
        </w:rPr>
        <w:t>ZP/DK-34/13</w:t>
      </w:r>
    </w:p>
    <w:p w:rsidR="006136B9" w:rsidRPr="00E05CED" w:rsidRDefault="006136B9" w:rsidP="00E05CED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6136B9" w:rsidRPr="00E05CED" w:rsidRDefault="006136B9" w:rsidP="00E05CED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05CED">
        <w:rPr>
          <w:rFonts w:ascii="Tahoma" w:hAnsi="Tahoma" w:cs="Tahoma"/>
          <w:b/>
          <w:sz w:val="16"/>
          <w:szCs w:val="16"/>
        </w:rPr>
        <w:t>Do:</w:t>
      </w:r>
      <w:r w:rsidRPr="00E05CED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E05CED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E05CED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C8474F" w:rsidRPr="00E05CED">
        <w:rPr>
          <w:rFonts w:ascii="Tahoma" w:hAnsi="Tahoma" w:cs="Tahoma"/>
          <w:b/>
          <w:sz w:val="16"/>
          <w:szCs w:val="16"/>
        </w:rPr>
        <w:t>ZP/DK-34/13</w:t>
      </w:r>
      <w:r w:rsidRPr="00E05CED">
        <w:rPr>
          <w:rFonts w:ascii="Tahoma" w:hAnsi="Tahoma" w:cs="Tahoma"/>
          <w:b/>
          <w:sz w:val="16"/>
          <w:szCs w:val="16"/>
        </w:rPr>
        <w:t xml:space="preserve"> na </w:t>
      </w:r>
      <w:r w:rsidR="00C8474F" w:rsidRPr="00E05CED">
        <w:rPr>
          <w:rFonts w:ascii="Tahoma" w:hAnsi="Tahoma" w:cs="Tahoma"/>
          <w:b/>
          <w:color w:val="000000"/>
          <w:sz w:val="16"/>
          <w:szCs w:val="16"/>
        </w:rPr>
        <w:t>Dostawa 43  komputerów stacjonarnych oraz 24 notebooków dla jednostek organizacyjnych Politechniki Częstochowskiej</w:t>
      </w:r>
      <w:r w:rsidRPr="00E05CED">
        <w:rPr>
          <w:rFonts w:ascii="Tahoma" w:hAnsi="Tahoma" w:cs="Tahoma"/>
          <w:color w:val="000000"/>
          <w:sz w:val="16"/>
          <w:szCs w:val="16"/>
        </w:rPr>
        <w:t>.</w:t>
      </w:r>
    </w:p>
    <w:p w:rsidR="006136B9" w:rsidRPr="00E05CED" w:rsidRDefault="006136B9" w:rsidP="00E05CED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E05CED" w:rsidRDefault="006136B9" w:rsidP="00E05CED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05CED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8474F" w:rsidRPr="00E05CED">
        <w:rPr>
          <w:rFonts w:ascii="Tahoma" w:hAnsi="Tahoma" w:cs="Tahoma"/>
          <w:b/>
          <w:sz w:val="16"/>
          <w:szCs w:val="16"/>
        </w:rPr>
        <w:t>ZP/DK-34/13</w:t>
      </w:r>
      <w:r w:rsidRPr="00E05CED">
        <w:rPr>
          <w:rFonts w:ascii="Tahoma" w:hAnsi="Tahoma" w:cs="Tahoma"/>
          <w:sz w:val="16"/>
          <w:szCs w:val="16"/>
        </w:rPr>
        <w:t xml:space="preserve"> na</w:t>
      </w:r>
      <w:r w:rsidRPr="00E05CED">
        <w:rPr>
          <w:rFonts w:ascii="Tahoma" w:hAnsi="Tahoma" w:cs="Tahoma"/>
          <w:b/>
          <w:sz w:val="16"/>
          <w:szCs w:val="16"/>
        </w:rPr>
        <w:t xml:space="preserve"> </w:t>
      </w:r>
      <w:r w:rsidR="00C8474F" w:rsidRPr="00E05CED">
        <w:rPr>
          <w:rFonts w:ascii="Tahoma" w:hAnsi="Tahoma" w:cs="Tahoma"/>
          <w:b/>
          <w:color w:val="000000"/>
          <w:sz w:val="16"/>
          <w:szCs w:val="16"/>
        </w:rPr>
        <w:t>Dostawa 43  komputerów stacjonarnych oraz 24 notebooków dla jednostek organizacyjnych Politechniki Częstochowskiej</w:t>
      </w:r>
      <w:r w:rsidRPr="00E05CED">
        <w:rPr>
          <w:rFonts w:ascii="Tahoma" w:hAnsi="Tahoma" w:cs="Tahoma"/>
          <w:b/>
          <w:sz w:val="16"/>
          <w:szCs w:val="16"/>
        </w:rPr>
        <w:t xml:space="preserve"> </w:t>
      </w:r>
      <w:r w:rsidRPr="00E05CED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05CED">
        <w:rPr>
          <w:rFonts w:ascii="Tahoma" w:hAnsi="Tahoma" w:cs="Tahoma"/>
          <w:sz w:val="16"/>
          <w:szCs w:val="16"/>
        </w:rPr>
        <w:t>Pzp</w:t>
      </w:r>
      <w:proofErr w:type="spellEnd"/>
      <w:r w:rsidRPr="00E05CED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6136B9" w:rsidRPr="00E05CED" w:rsidRDefault="006136B9" w:rsidP="00E05CED">
      <w:pPr>
        <w:pStyle w:val="Tekstpodstawowy2"/>
        <w:spacing w:after="0"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05CE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8474F" w:rsidRPr="00E05CED" w:rsidTr="00096057">
        <w:trPr>
          <w:cantSplit/>
          <w:trHeight w:val="3215"/>
        </w:trPr>
        <w:tc>
          <w:tcPr>
            <w:tcW w:w="5000" w:type="pct"/>
          </w:tcPr>
          <w:p w:rsidR="00C8474F" w:rsidRPr="00E05CED" w:rsidRDefault="00C8474F" w:rsidP="00E05CED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Dostawa 43 komputerów stacjonarnych oraz 24 notebooków dla jednostek organizacyjnych Politechniki Częstochowskiej</w:t>
            </w:r>
          </w:p>
          <w:p w:rsidR="00C8474F" w:rsidRPr="00E05CED" w:rsidRDefault="00C8474F" w:rsidP="00E05CE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8474F" w:rsidRPr="00E05CED" w:rsidRDefault="00C8474F" w:rsidP="00E05CE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E05CED">
              <w:rPr>
                <w:rFonts w:ascii="Tahoma" w:hAnsi="Tahoma" w:cs="Tahoma"/>
                <w:b/>
                <w:sz w:val="16"/>
                <w:szCs w:val="16"/>
              </w:rPr>
              <w:t>Betacom</w:t>
            </w:r>
            <w:proofErr w:type="spellEnd"/>
            <w:r w:rsidRPr="00E05CED">
              <w:rPr>
                <w:rFonts w:ascii="Tahoma" w:hAnsi="Tahoma" w:cs="Tahoma"/>
                <w:b/>
                <w:sz w:val="16"/>
                <w:szCs w:val="16"/>
              </w:rPr>
              <w:t xml:space="preserve"> S.A.</w:t>
            </w:r>
          </w:p>
          <w:p w:rsidR="00C8474F" w:rsidRPr="00E05CED" w:rsidRDefault="00C8474F" w:rsidP="00E05CE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b/>
                <w:sz w:val="16"/>
                <w:szCs w:val="16"/>
              </w:rPr>
              <w:t>Połczyńska 31A</w:t>
            </w:r>
          </w:p>
          <w:p w:rsidR="00C8474F" w:rsidRPr="00E05CED" w:rsidRDefault="00C8474F" w:rsidP="00E05CE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b/>
                <w:sz w:val="16"/>
                <w:szCs w:val="16"/>
              </w:rPr>
              <w:t>01-377 Warszawa</w:t>
            </w:r>
          </w:p>
          <w:p w:rsidR="00C8474F" w:rsidRPr="00E05CED" w:rsidRDefault="00C8474F" w:rsidP="00E05CED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05CE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05CED">
              <w:rPr>
                <w:rFonts w:ascii="Tahoma" w:hAnsi="Tahoma" w:cs="Tahoma"/>
                <w:b/>
                <w:sz w:val="16"/>
                <w:szCs w:val="16"/>
              </w:rPr>
              <w:t>269 370.00 zł brutto.</w:t>
            </w:r>
          </w:p>
          <w:p w:rsidR="00C8474F" w:rsidRPr="00E05CED" w:rsidRDefault="00C8474F" w:rsidP="00E05CED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05CE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8474F" w:rsidRPr="00E05CED" w:rsidRDefault="00C8474F" w:rsidP="00E05CED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15D4E" w:rsidRPr="00E05CED" w:rsidRDefault="00C15D4E" w:rsidP="00E05CE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Pr="00E05CED" w:rsidRDefault="00C15D4E" w:rsidP="00E05CED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05CED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14"/>
        <w:gridCol w:w="2692"/>
        <w:gridCol w:w="5582"/>
      </w:tblGrid>
      <w:tr w:rsidR="00C15D4E" w:rsidRPr="00E05CED" w:rsidTr="00AB3C87">
        <w:tc>
          <w:tcPr>
            <w:tcW w:w="546" w:type="pct"/>
            <w:shd w:val="clear" w:color="auto" w:fill="F3F3F3"/>
            <w:vAlign w:val="center"/>
          </w:tcPr>
          <w:p w:rsidR="00C15D4E" w:rsidRPr="00E05CED" w:rsidRDefault="00C15D4E" w:rsidP="00E05CED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1449" w:type="pct"/>
            <w:shd w:val="clear" w:color="auto" w:fill="F3F3F3"/>
            <w:vAlign w:val="center"/>
          </w:tcPr>
          <w:p w:rsidR="00C15D4E" w:rsidRPr="00E05CED" w:rsidRDefault="00C15D4E" w:rsidP="00E05CED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3005" w:type="pct"/>
            <w:shd w:val="clear" w:color="auto" w:fill="F3F3F3"/>
            <w:vAlign w:val="center"/>
          </w:tcPr>
          <w:p w:rsidR="00C15D4E" w:rsidRPr="00E05CED" w:rsidRDefault="00C15D4E" w:rsidP="00E05CED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C8474F" w:rsidRPr="00E05CED" w:rsidTr="00096057">
        <w:tc>
          <w:tcPr>
            <w:tcW w:w="546" w:type="pct"/>
            <w:vAlign w:val="center"/>
          </w:tcPr>
          <w:p w:rsidR="00C8474F" w:rsidRPr="00E05CED" w:rsidRDefault="00C8474F" w:rsidP="00E05C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49" w:type="pct"/>
            <w:vAlign w:val="center"/>
          </w:tcPr>
          <w:p w:rsidR="00C8474F" w:rsidRPr="00E05CED" w:rsidRDefault="00C8474F" w:rsidP="00E05C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C8474F" w:rsidRPr="00E05CED" w:rsidRDefault="00C8474F" w:rsidP="00E05C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E05CED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C8474F" w:rsidRPr="00E05CED" w:rsidRDefault="00C8474F" w:rsidP="00E05C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 xml:space="preserve">Krótka 3 </w:t>
            </w:r>
          </w:p>
          <w:p w:rsidR="00C8474F" w:rsidRPr="00E05CED" w:rsidRDefault="00C8474F" w:rsidP="00E05C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3005" w:type="pct"/>
            <w:vAlign w:val="center"/>
          </w:tcPr>
          <w:p w:rsidR="00C8474F" w:rsidRPr="00E05CED" w:rsidRDefault="00C8474F" w:rsidP="00E05C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 xml:space="preserve"> Zamawiający odrzucił ofertę firmy, na podstawie art. 89 ust 1 pkt. 2 </w:t>
            </w:r>
            <w:proofErr w:type="spellStart"/>
            <w:r w:rsidRPr="00E05CE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E05CED">
              <w:rPr>
                <w:rFonts w:ascii="Tahoma" w:hAnsi="Tahoma" w:cs="Tahoma"/>
                <w:sz w:val="16"/>
                <w:szCs w:val="16"/>
              </w:rPr>
              <w:t xml:space="preserve">., gdyż treść oferty nie odpowiada treści specyfikacji istotnych warunków zamówienia. Na potwierdzenie, że oferowany produkt zgodny jest z wymaganiami określonymi przez Zamawiającego w SIWZ, Zamawiający żądał specyfikacji technicznej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 oraz nazwa oprogramowania. Zamawiający na podstawie art. 26 ust 3 </w:t>
            </w:r>
            <w:proofErr w:type="spellStart"/>
            <w:r w:rsidRPr="00E05CE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E05CED">
              <w:rPr>
                <w:rFonts w:ascii="Tahoma" w:hAnsi="Tahoma" w:cs="Tahoma"/>
                <w:sz w:val="16"/>
                <w:szCs w:val="16"/>
              </w:rPr>
              <w:t xml:space="preserve">., wezwał </w:t>
            </w:r>
            <w:r w:rsidRPr="00E05CED">
              <w:rPr>
                <w:rFonts w:ascii="Tahoma" w:hAnsi="Tahoma" w:cs="Tahoma"/>
                <w:sz w:val="16"/>
                <w:szCs w:val="16"/>
              </w:rPr>
              <w:lastRenderedPageBreak/>
              <w:t>Wykonawcę do złożenia  całego dokumentu zawierającego specyfikację techniczną oferowanego produktu zawierającą wszystkie informacje wymagane przez Zamawiającego w SIWZ. Wykonawca na wezwanie uzupełnił dokument tylko w części, tj. brak wydruku ze strony http://www.cpubenchmark.net potwierdzającego wymogi SIWZ.</w:t>
            </w:r>
          </w:p>
        </w:tc>
      </w:tr>
    </w:tbl>
    <w:p w:rsidR="00E05CED" w:rsidRDefault="00E05CED" w:rsidP="00E05CED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C15D4E" w:rsidRPr="00E05CED" w:rsidRDefault="00C15D4E" w:rsidP="00E05CED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05CE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C15D4E" w:rsidRPr="00E05CED" w:rsidRDefault="00C15D4E" w:rsidP="00E05CED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C15D4E" w:rsidRPr="00E05CED" w:rsidTr="00C8474F">
        <w:trPr>
          <w:jc w:val="center"/>
        </w:trPr>
        <w:tc>
          <w:tcPr>
            <w:tcW w:w="1295" w:type="pct"/>
            <w:vAlign w:val="center"/>
          </w:tcPr>
          <w:p w:rsidR="00C15D4E" w:rsidRPr="00E05CED" w:rsidRDefault="00C15D4E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C15D4E" w:rsidRPr="00E05CED" w:rsidRDefault="00C15D4E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C15D4E" w:rsidRPr="00E05CED" w:rsidRDefault="00C15D4E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C15D4E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057" w:type="pct"/>
            <w:vAlign w:val="center"/>
          </w:tcPr>
          <w:p w:rsidR="00C15D4E" w:rsidRPr="00E05CED" w:rsidRDefault="00C15D4E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8474F" w:rsidRPr="00E05CED" w:rsidTr="00C8474F">
        <w:trPr>
          <w:jc w:val="center"/>
        </w:trPr>
        <w:tc>
          <w:tcPr>
            <w:tcW w:w="1295" w:type="pct"/>
            <w:vAlign w:val="center"/>
          </w:tcPr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E05CED">
              <w:rPr>
                <w:rFonts w:ascii="Tahoma" w:hAnsi="Tahoma" w:cs="Tahoma"/>
                <w:bCs/>
                <w:sz w:val="16"/>
                <w:szCs w:val="16"/>
              </w:rPr>
              <w:t>Betacom</w:t>
            </w:r>
            <w:proofErr w:type="spellEnd"/>
            <w:r w:rsidRPr="00E05CED">
              <w:rPr>
                <w:rFonts w:ascii="Tahoma" w:hAnsi="Tahoma" w:cs="Tahoma"/>
                <w:bCs/>
                <w:sz w:val="16"/>
                <w:szCs w:val="16"/>
              </w:rPr>
              <w:t xml:space="preserve"> S.A.</w:t>
            </w:r>
          </w:p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05CED">
              <w:rPr>
                <w:rFonts w:ascii="Tahoma" w:hAnsi="Tahoma" w:cs="Tahoma"/>
                <w:bCs/>
                <w:sz w:val="16"/>
                <w:szCs w:val="16"/>
              </w:rPr>
              <w:t>Połczyńska 31A</w:t>
            </w:r>
          </w:p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05CED">
              <w:rPr>
                <w:rFonts w:ascii="Tahoma" w:hAnsi="Tahoma" w:cs="Tahoma"/>
                <w:bCs/>
                <w:sz w:val="16"/>
                <w:szCs w:val="16"/>
              </w:rPr>
              <w:t>01-377 Warszawa</w:t>
            </w:r>
          </w:p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bCs/>
                <w:sz w:val="16"/>
                <w:szCs w:val="16"/>
              </w:rPr>
              <w:t>(2)</w:t>
            </w:r>
          </w:p>
        </w:tc>
        <w:tc>
          <w:tcPr>
            <w:tcW w:w="1305" w:type="pct"/>
            <w:vAlign w:val="center"/>
          </w:tcPr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C8474F" w:rsidRPr="00E05CED" w:rsidRDefault="00C8474F" w:rsidP="00E05CED">
            <w:pPr>
              <w:pStyle w:val="Zwykytekst"/>
              <w:spacing w:line="360" w:lineRule="auto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05CE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136B9" w:rsidRPr="00E05CED" w:rsidRDefault="006136B9" w:rsidP="00E05CED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E05CED" w:rsidRDefault="006136B9" w:rsidP="00E05CED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E05CED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w dniu </w:t>
      </w:r>
      <w:r w:rsidR="00E05CED" w:rsidRPr="00E05CED">
        <w:rPr>
          <w:rFonts w:ascii="Tahoma" w:hAnsi="Tahoma" w:cs="Tahoma"/>
          <w:sz w:val="16"/>
          <w:szCs w:val="16"/>
        </w:rPr>
        <w:t>2013-11-26.</w:t>
      </w:r>
      <w:r w:rsidRPr="00E05CED"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6136B9" w:rsidRPr="00E05CED" w:rsidRDefault="006136B9" w:rsidP="00E05CED">
      <w:pPr>
        <w:pStyle w:val="Tekstpodstawowy"/>
        <w:rPr>
          <w:rFonts w:ascii="Tahoma" w:hAnsi="Tahoma" w:cs="Tahoma"/>
          <w:sz w:val="16"/>
          <w:szCs w:val="16"/>
        </w:rPr>
      </w:pPr>
    </w:p>
    <w:p w:rsidR="006136B9" w:rsidRPr="00E05CED" w:rsidRDefault="006136B9" w:rsidP="00E05CED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 w:rsidRPr="00E05CED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C8474F" w:rsidRPr="00E05CED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6136B9" w:rsidRPr="00E05CED" w:rsidRDefault="006136B9" w:rsidP="00E05CED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05CED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E05CED" w:rsidRDefault="006136B9" w:rsidP="00E05CED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6136B9" w:rsidRPr="00E05CED" w:rsidRDefault="006136B9" w:rsidP="00E05CED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E05CED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136B9" w:rsidRPr="00E05CED" w:rsidRDefault="006136B9" w:rsidP="00E05CED">
      <w:pPr>
        <w:tabs>
          <w:tab w:val="left" w:pos="8820"/>
        </w:tabs>
        <w:spacing w:line="360" w:lineRule="auto"/>
        <w:ind w:left="4678"/>
        <w:jc w:val="center"/>
        <w:rPr>
          <w:rFonts w:ascii="Tahoma" w:hAnsi="Tahoma" w:cs="Tahoma"/>
          <w:sz w:val="16"/>
          <w:szCs w:val="16"/>
          <w:u w:val="dotted"/>
        </w:rPr>
      </w:pPr>
    </w:p>
    <w:p w:rsidR="00E4167E" w:rsidRDefault="00E4167E" w:rsidP="00E05CED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="00E05CED" w:rsidRPr="00E05CED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</w:p>
    <w:p w:rsidR="006136B9" w:rsidRPr="00E05CED" w:rsidRDefault="00E05CED" w:rsidP="00E05CED">
      <w:pPr>
        <w:spacing w:line="360" w:lineRule="auto"/>
        <w:jc w:val="center"/>
        <w:rPr>
          <w:rFonts w:ascii="Tahoma" w:hAnsi="Tahoma" w:cs="Tahoma"/>
          <w:sz w:val="16"/>
          <w:szCs w:val="16"/>
          <w:u w:val="dotted"/>
        </w:rPr>
      </w:pPr>
      <w:r w:rsidRPr="00E05CED">
        <w:rPr>
          <w:rFonts w:ascii="Tahoma" w:hAnsi="Tahoma" w:cs="Tahoma"/>
          <w:sz w:val="16"/>
          <w:szCs w:val="16"/>
        </w:rPr>
        <w:t>POLITECHNIKI</w:t>
      </w:r>
      <w:r w:rsidR="00E4167E">
        <w:rPr>
          <w:rFonts w:ascii="Tahoma" w:hAnsi="Tahoma" w:cs="Tahoma"/>
          <w:sz w:val="16"/>
          <w:szCs w:val="16"/>
        </w:rPr>
        <w:t xml:space="preserve"> </w:t>
      </w:r>
      <w:r w:rsidRPr="00E05CED">
        <w:rPr>
          <w:rFonts w:ascii="Tahoma" w:hAnsi="Tahoma" w:cs="Tahoma"/>
          <w:sz w:val="16"/>
          <w:szCs w:val="16"/>
        </w:rPr>
        <w:t>CZĘSTOCHOWSKIEJ</w:t>
      </w:r>
    </w:p>
    <w:p w:rsidR="006136B9" w:rsidRPr="00E05CED" w:rsidRDefault="00E05CED" w:rsidP="00E05CED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Mgr </w:t>
      </w:r>
      <w:r w:rsidR="00E4167E">
        <w:rPr>
          <w:rFonts w:ascii="Tahoma" w:hAnsi="Tahoma" w:cs="Tahoma"/>
          <w:sz w:val="16"/>
          <w:szCs w:val="16"/>
        </w:rPr>
        <w:t>Małgorzata Sierżant</w:t>
      </w:r>
    </w:p>
    <w:p w:rsidR="006136B9" w:rsidRPr="00E05CED" w:rsidRDefault="006136B9" w:rsidP="00E05CED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sectPr w:rsidR="006136B9" w:rsidRPr="00E05C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DAA" w:rsidRDefault="00130DAA">
      <w:r>
        <w:separator/>
      </w:r>
    </w:p>
  </w:endnote>
  <w:endnote w:type="continuationSeparator" w:id="0">
    <w:p w:rsidR="00130DAA" w:rsidRDefault="00130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4F" w:rsidRDefault="00C847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2C293E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2C293E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4F" w:rsidRDefault="00C847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DAA" w:rsidRDefault="00130DAA">
      <w:r>
        <w:separator/>
      </w:r>
    </w:p>
  </w:footnote>
  <w:footnote w:type="continuationSeparator" w:id="0">
    <w:p w:rsidR="00130DAA" w:rsidRDefault="00130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4F" w:rsidRDefault="00C847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4F" w:rsidRDefault="00C847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4F" w:rsidRDefault="00C847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3D7"/>
    <w:rsid w:val="00034F15"/>
    <w:rsid w:val="000B6515"/>
    <w:rsid w:val="000D1E6C"/>
    <w:rsid w:val="000D6259"/>
    <w:rsid w:val="00130DAA"/>
    <w:rsid w:val="001F67FA"/>
    <w:rsid w:val="002371E6"/>
    <w:rsid w:val="00251690"/>
    <w:rsid w:val="002C293E"/>
    <w:rsid w:val="002F587A"/>
    <w:rsid w:val="0033076C"/>
    <w:rsid w:val="003C27EC"/>
    <w:rsid w:val="004718AB"/>
    <w:rsid w:val="004B5777"/>
    <w:rsid w:val="005652D5"/>
    <w:rsid w:val="005811DF"/>
    <w:rsid w:val="00596F83"/>
    <w:rsid w:val="0060301B"/>
    <w:rsid w:val="006136B9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B3C87"/>
    <w:rsid w:val="00AD5B8D"/>
    <w:rsid w:val="00AE6513"/>
    <w:rsid w:val="00B37924"/>
    <w:rsid w:val="00BA1245"/>
    <w:rsid w:val="00C15D4E"/>
    <w:rsid w:val="00C34EE3"/>
    <w:rsid w:val="00C8474F"/>
    <w:rsid w:val="00D26C67"/>
    <w:rsid w:val="00D5181E"/>
    <w:rsid w:val="00E05A7A"/>
    <w:rsid w:val="00E05CED"/>
    <w:rsid w:val="00E4167E"/>
    <w:rsid w:val="00E4520D"/>
    <w:rsid w:val="00E913D7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2013-11-15T11:33:00Z</cp:lastPrinted>
  <dcterms:created xsi:type="dcterms:W3CDTF">2013-11-15T12:44:00Z</dcterms:created>
  <dcterms:modified xsi:type="dcterms:W3CDTF">2013-11-15T12:44:00Z</dcterms:modified>
</cp:coreProperties>
</file>