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CF11EC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2E1676" w:rsidRPr="00CF11EC">
        <w:rPr>
          <w:rFonts w:ascii="Tahoma" w:hAnsi="Tahoma" w:cs="Tahoma"/>
          <w:bCs/>
          <w:sz w:val="18"/>
          <w:szCs w:val="18"/>
        </w:rPr>
        <w:t xml:space="preserve">Budowa instalacji uprawy glonów przy </w:t>
      </w:r>
      <w:proofErr w:type="spellStart"/>
      <w:r w:rsidR="002E1676" w:rsidRPr="00CF11EC">
        <w:rPr>
          <w:rFonts w:ascii="Tahoma" w:hAnsi="Tahoma" w:cs="Tahoma"/>
          <w:bCs/>
          <w:sz w:val="18"/>
          <w:szCs w:val="18"/>
        </w:rPr>
        <w:t>biogazowni</w:t>
      </w:r>
      <w:proofErr w:type="spellEnd"/>
      <w:r w:rsidR="002E1676" w:rsidRPr="00CF11EC">
        <w:rPr>
          <w:rFonts w:ascii="Tahoma" w:hAnsi="Tahoma" w:cs="Tahoma"/>
          <w:bCs/>
          <w:sz w:val="18"/>
          <w:szCs w:val="18"/>
        </w:rPr>
        <w:t xml:space="preserve"> rolniczej oraz instalacji odbioru ciepła z modułów </w:t>
      </w:r>
      <w:proofErr w:type="spellStart"/>
      <w:r w:rsidR="002E1676" w:rsidRPr="00CF11EC">
        <w:rPr>
          <w:rFonts w:ascii="Tahoma" w:hAnsi="Tahoma" w:cs="Tahoma"/>
          <w:bCs/>
          <w:sz w:val="18"/>
          <w:szCs w:val="18"/>
        </w:rPr>
        <w:t>kogeneracyjnych</w:t>
      </w:r>
      <w:proofErr w:type="spellEnd"/>
      <w:r w:rsidR="002E1676" w:rsidRPr="002E1676">
        <w:rPr>
          <w:rFonts w:ascii="Tahoma" w:hAnsi="Tahoma" w:cs="Tahoma"/>
          <w:bCs/>
          <w:sz w:val="18"/>
          <w:szCs w:val="18"/>
        </w:rPr>
        <w:t>, separacji ciepła od medium, zmiany ciepła w chłód i dostarczenia do instalacji badawczej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E1676" w:rsidRPr="002E1676">
        <w:rPr>
          <w:rFonts w:ascii="Tahoma" w:hAnsi="Tahoma" w:cs="Tahoma"/>
          <w:bCs/>
          <w:sz w:val="18"/>
          <w:szCs w:val="18"/>
        </w:rPr>
        <w:t>ZP/RB-20/13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F11EC" w:rsidRPr="00567913" w:rsidRDefault="00CF11EC" w:rsidP="00CF11EC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567913">
        <w:rPr>
          <w:rFonts w:ascii="Tahoma" w:hAnsi="Tahoma" w:cs="Tahoma"/>
          <w:b/>
          <w:sz w:val="18"/>
          <w:szCs w:val="18"/>
        </w:rPr>
        <w:t xml:space="preserve">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CF11EC" w:rsidP="00CF11EC">
      <w:pPr>
        <w:pStyle w:val="Tekstpodstawowy2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</w:t>
      </w:r>
    </w:p>
    <w:p w:rsidR="00CF11EC" w:rsidRDefault="00CF11EC" w:rsidP="00CF11EC">
      <w:pPr>
        <w:shd w:val="clear" w:color="auto" w:fill="FFFFFF"/>
        <w:spacing w:line="360" w:lineRule="auto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…………..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w tym:</w:t>
      </w:r>
    </w:p>
    <w:p w:rsidR="00CF11EC" w:rsidRPr="00CF11EC" w:rsidRDefault="00CF11EC" w:rsidP="00CF11EC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budowa instalacji badawczej składaj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ą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cej si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ę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z czterech szklarni o ł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ą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cznej powierzchni 3000 m2 o wytrzymałej konstrukcji no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nej i 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cian o niskiej przenikalno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ci cieplnej z możliwością odbijania </w:t>
      </w:r>
      <w:r w:rsidRPr="00CF11EC">
        <w:rPr>
          <w:rFonts w:ascii="Tahoma" w:hAnsi="Tahoma" w:cs="Tahoma" w:hint="eastAsia"/>
          <w:b/>
          <w:color w:val="000000"/>
          <w:spacing w:val="-2"/>
          <w:w w:val="101"/>
          <w:sz w:val="18"/>
          <w:szCs w:val="18"/>
        </w:rPr>
        <w:t>ś</w:t>
      </w: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wiatła, bioreaktorów, instalacji przepompowywania zawiesiny z glonami, pompy ciepła geotermalnego, klimatyzacji, filtrów membranowych i kolumny separacyjnej oraz systemu sterowania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w cenie brutto:……………………………………………………………………</w:t>
      </w:r>
    </w:p>
    <w:p w:rsidR="00CF11EC" w:rsidRPr="00CF11EC" w:rsidRDefault="00CF11EC" w:rsidP="00CF11EC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budowa instalacji odbioru ciepła z modułów </w:t>
      </w:r>
      <w:proofErr w:type="spellStart"/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kogeneracyjnych</w:t>
      </w:r>
      <w:proofErr w:type="spellEnd"/>
      <w:r w:rsidRPr="00CF11EC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, separacji ciepła od medium, zamiany ciepła w chłód i dostarczenia do instalacji badawczej</w:t>
      </w:r>
    </w:p>
    <w:p w:rsidR="00CF11EC" w:rsidRPr="00CF11EC" w:rsidRDefault="00CF11EC" w:rsidP="00CF11EC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w cenie brutto:…………………………………………………………………………………………….                    </w:t>
      </w:r>
    </w:p>
    <w:p w:rsidR="00CF11EC" w:rsidRDefault="00CF11EC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2E1676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2E1676">
        <w:rPr>
          <w:rFonts w:ascii="Tahoma" w:hAnsi="Tahoma" w:cs="Tahoma"/>
          <w:sz w:val="18"/>
          <w:szCs w:val="18"/>
        </w:rPr>
        <w:t>80 000.00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CF11EC" w:rsidRDefault="00CF11EC" w:rsidP="00CF11EC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CF11EC" w:rsidRDefault="00CF11EC" w:rsidP="00CF11EC">
      <w:pPr>
        <w:numPr>
          <w:ilvl w:val="0"/>
          <w:numId w:val="3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3%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E16" w:rsidRDefault="002E2E16">
      <w:r>
        <w:separator/>
      </w:r>
    </w:p>
  </w:endnote>
  <w:endnote w:type="continuationSeparator" w:id="0">
    <w:p w:rsidR="002E2E16" w:rsidRDefault="002E2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024F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024F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024F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024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E16" w:rsidRDefault="002E2E16">
      <w:r>
        <w:separator/>
      </w:r>
    </w:p>
  </w:footnote>
  <w:footnote w:type="continuationSeparator" w:id="0">
    <w:p w:rsidR="002E2E16" w:rsidRDefault="002E2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54F9A" w:rsidP="00EE5D84">
    <w:pPr>
      <w:pStyle w:val="Nagwek"/>
    </w:pPr>
    <w:r>
      <w:rPr>
        <w:noProof/>
      </w:rPr>
      <w:drawing>
        <wp:inline distT="0" distB="0" distL="0" distR="0" wp14:anchorId="78610543" wp14:editId="3D2DBD01">
          <wp:extent cx="5753100" cy="1133475"/>
          <wp:effectExtent l="0" t="0" r="0" b="9525"/>
          <wp:docPr id="1" name="Obraz 1" descr="Nagłówek Algi_kolor_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Nagłówek Algi_kolor_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16A03"/>
    <w:multiLevelType w:val="hybridMultilevel"/>
    <w:tmpl w:val="771E3F9E"/>
    <w:lvl w:ilvl="0" w:tplc="A558C6E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16"/>
    <w:rsid w:val="001F7FFC"/>
    <w:rsid w:val="002024FB"/>
    <w:rsid w:val="002100F0"/>
    <w:rsid w:val="002E1676"/>
    <w:rsid w:val="002E2E16"/>
    <w:rsid w:val="00813C72"/>
    <w:rsid w:val="00CF11EC"/>
    <w:rsid w:val="00D54F9A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11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4F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F9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11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4F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F9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0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2013-10-30T12:59:00Z</cp:lastPrinted>
  <dcterms:created xsi:type="dcterms:W3CDTF">2013-10-30T12:59:00Z</dcterms:created>
  <dcterms:modified xsi:type="dcterms:W3CDTF">2013-10-30T12:59:00Z</dcterms:modified>
</cp:coreProperties>
</file>