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A405D" w:rsidRPr="009A405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A405D" w:rsidRPr="009A405D">
        <w:rPr>
          <w:b/>
          <w:sz w:val="24"/>
        </w:rPr>
        <w:t>ZP/RB-19/13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A405D" w:rsidRPr="009A405D">
        <w:rPr>
          <w:b/>
        </w:rPr>
        <w:t>przetarg nieograniczony</w:t>
      </w:r>
      <w:r w:rsidR="00753DC1">
        <w:t xml:space="preserve"> na:</w:t>
      </w:r>
    </w:p>
    <w:p w:rsidR="0000184A" w:rsidRDefault="009A405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A405D">
        <w:rPr>
          <w:b/>
          <w:sz w:val="24"/>
          <w:szCs w:val="24"/>
        </w:rPr>
        <w:t>Remont pomieszczeń do ćwiczeń gimnastycznych w Domu Studenta nr 7 "HERKULES"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A405D" w:rsidRPr="009A405D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A405D" w:rsidRPr="009A405D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9A405D" w:rsidRPr="009A405D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35E" w:rsidRDefault="0021735E">
      <w:r>
        <w:separator/>
      </w:r>
    </w:p>
  </w:endnote>
  <w:endnote w:type="continuationSeparator" w:id="0">
    <w:p w:rsidR="0021735E" w:rsidRDefault="00217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40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40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05D" w:rsidRDefault="009A40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35E" w:rsidRDefault="0021735E">
      <w:r>
        <w:separator/>
      </w:r>
    </w:p>
  </w:footnote>
  <w:footnote w:type="continuationSeparator" w:id="0">
    <w:p w:rsidR="0021735E" w:rsidRDefault="0021735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05D" w:rsidRDefault="009A40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05D" w:rsidRDefault="009A40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05D" w:rsidRDefault="009A40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735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1735E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05D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D3BFB-9758-4730-9F3F-C7604089A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2013-10-28T10:40:00Z</dcterms:created>
  <dcterms:modified xsi:type="dcterms:W3CDTF">2013-10-28T10:40:00Z</dcterms:modified>
</cp:coreProperties>
</file>