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D2C22" w:rsidRPr="00AD2C2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D2C22" w:rsidRPr="00AD2C2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D2C22" w:rsidP="009A21D7">
      <w:pPr>
        <w:pStyle w:val="Tekstpodstawowywcity"/>
        <w:spacing w:line="360" w:lineRule="auto"/>
        <w:ind w:firstLine="0"/>
      </w:pPr>
      <w:r w:rsidRPr="00AD2C22">
        <w:rPr>
          <w:b/>
        </w:rPr>
        <w:t>Remont pomieszczeń do ćwiczeń gimnastycznych w Domu Studenta nr 7 "HERKULES"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D2C22" w:rsidRPr="00AD2C22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D2C22" w:rsidRPr="00AD2C22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D2C22" w:rsidRPr="00AD2C22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D2C22" w:rsidRPr="00AD2C22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851" w:rsidRDefault="00D03851">
      <w:r>
        <w:separator/>
      </w:r>
    </w:p>
  </w:endnote>
  <w:endnote w:type="continuationSeparator" w:id="0">
    <w:p w:rsidR="00D03851" w:rsidRDefault="00D03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2C2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2C2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C22" w:rsidRDefault="00AD2C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851" w:rsidRDefault="00D03851">
      <w:r>
        <w:separator/>
      </w:r>
    </w:p>
  </w:footnote>
  <w:footnote w:type="continuationSeparator" w:id="0">
    <w:p w:rsidR="00D03851" w:rsidRDefault="00D038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C22" w:rsidRDefault="00AD2C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C22" w:rsidRDefault="00AD2C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C22" w:rsidRDefault="00AD2C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85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D2C22"/>
    <w:rsid w:val="00B26102"/>
    <w:rsid w:val="00B3630A"/>
    <w:rsid w:val="00BE6092"/>
    <w:rsid w:val="00CB6204"/>
    <w:rsid w:val="00CC527A"/>
    <w:rsid w:val="00D03851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1061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2013-10-28T10:40:00Z</dcterms:created>
  <dcterms:modified xsi:type="dcterms:W3CDTF">2013-10-28T10:40:00Z</dcterms:modified>
</cp:coreProperties>
</file>