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F4E6B" w:rsidRPr="001F4E6B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F4E6B" w:rsidRPr="001F4E6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F4E6B" w:rsidRPr="001F4E6B">
        <w:rPr>
          <w:b/>
        </w:rPr>
        <w:t>Remont pomieszczeń do ćwiczeń gimnastycznych w Domu Studenta nr 7 "HERKULES"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9E6" w:rsidRDefault="001159E6">
      <w:r>
        <w:separator/>
      </w:r>
    </w:p>
  </w:endnote>
  <w:endnote w:type="continuationSeparator" w:id="0">
    <w:p w:rsidR="001159E6" w:rsidRDefault="0011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4E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4E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59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9E6" w:rsidRDefault="001159E6">
      <w:r>
        <w:separator/>
      </w:r>
    </w:p>
  </w:footnote>
  <w:footnote w:type="continuationSeparator" w:id="0">
    <w:p w:rsidR="001159E6" w:rsidRDefault="00115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E6B" w:rsidRDefault="001F4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E6B" w:rsidRDefault="001F4E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E6B" w:rsidRDefault="001F4E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9E6"/>
    <w:rsid w:val="000A5EC4"/>
    <w:rsid w:val="001159E6"/>
    <w:rsid w:val="001F4E6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2013-10-28T10:40:00Z</dcterms:created>
  <dcterms:modified xsi:type="dcterms:W3CDTF">2013-10-28T10:40:00Z</dcterms:modified>
</cp:coreProperties>
</file>