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701579">
      <w:pPr>
        <w:rPr>
          <w:b/>
          <w:bCs/>
          <w:sz w:val="24"/>
        </w:rPr>
      </w:pPr>
      <w:r w:rsidRPr="00701579">
        <w:rPr>
          <w:b/>
          <w:bCs/>
          <w:sz w:val="24"/>
        </w:rPr>
        <w:t>Politechnika Częstochowska</w:t>
      </w:r>
    </w:p>
    <w:p w:rsidR="003F0CBE" w:rsidRDefault="00701579">
      <w:pPr>
        <w:rPr>
          <w:b/>
          <w:bCs/>
          <w:sz w:val="24"/>
        </w:rPr>
      </w:pPr>
      <w:r w:rsidRPr="0070157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701579">
        <w:rPr>
          <w:b/>
          <w:bCs/>
          <w:sz w:val="24"/>
        </w:rPr>
        <w:t>69</w:t>
      </w:r>
    </w:p>
    <w:p w:rsidR="003F0CBE" w:rsidRDefault="00701579">
      <w:pPr>
        <w:rPr>
          <w:b/>
          <w:bCs/>
          <w:sz w:val="24"/>
        </w:rPr>
      </w:pPr>
      <w:r w:rsidRPr="0070157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70157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585BD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074A8C">
        <w:rPr>
          <w:sz w:val="24"/>
        </w:rPr>
        <w:t>1018/13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01579" w:rsidRPr="00701579">
        <w:rPr>
          <w:b/>
          <w:bCs/>
          <w:sz w:val="24"/>
        </w:rPr>
        <w:t>ZP/RB-18/13</w:t>
      </w:r>
      <w:r>
        <w:rPr>
          <w:sz w:val="24"/>
        </w:rPr>
        <w:tab/>
        <w:t xml:space="preserve"> </w:t>
      </w:r>
      <w:r w:rsidR="00701579" w:rsidRPr="00701579">
        <w:rPr>
          <w:sz w:val="24"/>
        </w:rPr>
        <w:t>Częstochowa</w:t>
      </w:r>
      <w:r>
        <w:rPr>
          <w:sz w:val="24"/>
        </w:rPr>
        <w:t xml:space="preserve"> dnia: </w:t>
      </w:r>
      <w:r w:rsidR="00701579" w:rsidRPr="00701579">
        <w:rPr>
          <w:sz w:val="24"/>
        </w:rPr>
        <w:t>2013-10-28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585BD0" w:rsidP="00585BD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Zamawiający informuję, że anuluje czynności podjęte w piśmie RK-987/13 dotyczące wyboru oferty najkorzystniejszej i działając na podstawie </w:t>
      </w:r>
      <w:r w:rsidR="005644C6">
        <w:rPr>
          <w:sz w:val="24"/>
          <w:szCs w:val="24"/>
        </w:rPr>
        <w:t>art. 93</w:t>
      </w:r>
      <w:r>
        <w:rPr>
          <w:sz w:val="24"/>
          <w:szCs w:val="24"/>
        </w:rPr>
        <w:t xml:space="preserve"> ust. 1 pkt. 7</w:t>
      </w:r>
      <w:r w:rsidR="005644C6">
        <w:rPr>
          <w:sz w:val="24"/>
          <w:szCs w:val="24"/>
        </w:rPr>
        <w:t xml:space="preserve"> </w:t>
      </w:r>
      <w:r w:rsidR="003F0CBE">
        <w:rPr>
          <w:sz w:val="24"/>
          <w:szCs w:val="24"/>
        </w:rPr>
        <w:t xml:space="preserve">ustawy z dnia 29 stycznia 2004 roku Prawo Zamówień Publicznych </w:t>
      </w:r>
      <w:r w:rsidR="00701579" w:rsidRPr="00701579">
        <w:rPr>
          <w:sz w:val="24"/>
          <w:szCs w:val="24"/>
        </w:rPr>
        <w:t>(</w:t>
      </w:r>
      <w:proofErr w:type="spellStart"/>
      <w:r w:rsidR="00701579" w:rsidRPr="00701579">
        <w:rPr>
          <w:sz w:val="24"/>
          <w:szCs w:val="24"/>
        </w:rPr>
        <w:t>t.j</w:t>
      </w:r>
      <w:proofErr w:type="spellEnd"/>
      <w:r w:rsidR="00701579" w:rsidRPr="00701579">
        <w:rPr>
          <w:sz w:val="24"/>
          <w:szCs w:val="24"/>
        </w:rPr>
        <w:t xml:space="preserve">. Dz. U. z 2013 r. poz. 907, z </w:t>
      </w:r>
      <w:proofErr w:type="spellStart"/>
      <w:r w:rsidR="00701579" w:rsidRPr="00701579">
        <w:rPr>
          <w:sz w:val="24"/>
          <w:szCs w:val="24"/>
        </w:rPr>
        <w:t>późn</w:t>
      </w:r>
      <w:proofErr w:type="spellEnd"/>
      <w:r w:rsidR="00701579" w:rsidRPr="00701579">
        <w:rPr>
          <w:sz w:val="24"/>
          <w:szCs w:val="24"/>
        </w:rPr>
        <w:t>. zm.)</w:t>
      </w:r>
      <w:r w:rsidR="003F0CBE">
        <w:t xml:space="preserve"> </w:t>
      </w:r>
      <w:r w:rsidR="003F0CBE">
        <w:rPr>
          <w:sz w:val="24"/>
        </w:rPr>
        <w:t>unieważn</w:t>
      </w:r>
      <w:r w:rsidR="00457CE7">
        <w:rPr>
          <w:sz w:val="24"/>
        </w:rPr>
        <w:t>i</w:t>
      </w:r>
      <w:r>
        <w:rPr>
          <w:sz w:val="24"/>
        </w:rPr>
        <w:t>a</w:t>
      </w:r>
      <w:r w:rsidR="003F0CBE">
        <w:rPr>
          <w:sz w:val="24"/>
        </w:rPr>
        <w:t xml:space="preserve"> postępowanie o udzielenie zamówienia publicznego prowadzone w trybie </w:t>
      </w:r>
      <w:r w:rsidR="00701579" w:rsidRPr="00701579">
        <w:rPr>
          <w:b/>
          <w:sz w:val="24"/>
        </w:rPr>
        <w:t>przetarg nieograniczony</w:t>
      </w:r>
      <w:r w:rsidR="003F0CBE">
        <w:rPr>
          <w:sz w:val="24"/>
        </w:rPr>
        <w:t xml:space="preserve"> na:</w:t>
      </w:r>
      <w:r>
        <w:rPr>
          <w:sz w:val="24"/>
        </w:rPr>
        <w:t xml:space="preserve"> </w:t>
      </w:r>
      <w:r w:rsidR="00701579" w:rsidRPr="00701579">
        <w:rPr>
          <w:b/>
          <w:sz w:val="24"/>
        </w:rPr>
        <w:t>Remont pomieszczeń do ćwiczeń gimnastycznych w Domu Studenta nr 7 "HERKULES" Politechniki Częstochowskiej</w:t>
      </w:r>
      <w:r w:rsidR="003F0CBE">
        <w:rPr>
          <w:sz w:val="24"/>
        </w:rPr>
        <w:t>,</w:t>
      </w:r>
      <w:r>
        <w:rPr>
          <w:sz w:val="24"/>
        </w:rPr>
        <w:t xml:space="preserve"> ponieważ postępowanie obarczone jest wadą</w:t>
      </w:r>
      <w:r w:rsidR="00701579" w:rsidRPr="00701579">
        <w:rPr>
          <w:sz w:val="24"/>
        </w:rPr>
        <w:t xml:space="preserve"> uniemożliwiająca zawarcie niepodlegającej unieważnieniu umowy</w:t>
      </w:r>
      <w:r w:rsidR="003F0CBE">
        <w:rPr>
          <w:sz w:val="24"/>
        </w:rPr>
        <w:t>.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585BD0" w:rsidRPr="00585BD0" w:rsidRDefault="00585BD0" w:rsidP="00585BD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Zgodnie z </w:t>
      </w:r>
      <w:r w:rsidRPr="00585BD0">
        <w:rPr>
          <w:sz w:val="24"/>
        </w:rPr>
        <w:t xml:space="preserve"> art. 93 us</w:t>
      </w:r>
      <w:r>
        <w:rPr>
          <w:sz w:val="24"/>
        </w:rPr>
        <w:t xml:space="preserve">t. 1 pkt 7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 Zamawiający unieważ</w:t>
      </w:r>
      <w:r w:rsidRPr="00585BD0">
        <w:rPr>
          <w:sz w:val="24"/>
        </w:rPr>
        <w:t>nia</w:t>
      </w:r>
      <w:r>
        <w:rPr>
          <w:sz w:val="24"/>
        </w:rPr>
        <w:t xml:space="preserve"> </w:t>
      </w:r>
      <w:r w:rsidRPr="00585BD0">
        <w:rPr>
          <w:sz w:val="24"/>
        </w:rPr>
        <w:t>postepowanie o udzielen</w:t>
      </w:r>
      <w:r>
        <w:rPr>
          <w:sz w:val="24"/>
        </w:rPr>
        <w:t>ie zamówienia publicznego, jeżeli</w:t>
      </w:r>
      <w:r w:rsidRPr="00585BD0">
        <w:rPr>
          <w:sz w:val="24"/>
        </w:rPr>
        <w:t xml:space="preserve"> postepowanie obarczone jest</w:t>
      </w:r>
      <w:r>
        <w:rPr>
          <w:sz w:val="24"/>
        </w:rPr>
        <w:t xml:space="preserve"> </w:t>
      </w:r>
      <w:r w:rsidRPr="00585BD0">
        <w:rPr>
          <w:sz w:val="24"/>
        </w:rPr>
        <w:t>niemo</w:t>
      </w:r>
      <w:r>
        <w:rPr>
          <w:sz w:val="24"/>
        </w:rPr>
        <w:t>żliwa do usunięcia wad</w:t>
      </w:r>
      <w:r w:rsidR="00074A8C">
        <w:rPr>
          <w:sz w:val="24"/>
        </w:rPr>
        <w:t>ą</w:t>
      </w:r>
      <w:r>
        <w:rPr>
          <w:sz w:val="24"/>
        </w:rPr>
        <w:t xml:space="preserve"> uniemoż</w:t>
      </w:r>
      <w:r w:rsidRPr="00585BD0">
        <w:rPr>
          <w:sz w:val="24"/>
        </w:rPr>
        <w:t>liwiaj</w:t>
      </w:r>
      <w:r>
        <w:rPr>
          <w:sz w:val="24"/>
        </w:rPr>
        <w:t>ą</w:t>
      </w:r>
      <w:r w:rsidRPr="00585BD0">
        <w:rPr>
          <w:sz w:val="24"/>
        </w:rPr>
        <w:t>c</w:t>
      </w:r>
      <w:r w:rsidR="00074A8C">
        <w:rPr>
          <w:sz w:val="24"/>
        </w:rPr>
        <w:t>ą</w:t>
      </w:r>
      <w:bookmarkStart w:id="0" w:name="_GoBack"/>
      <w:bookmarkEnd w:id="0"/>
      <w:r w:rsidRPr="00585BD0">
        <w:rPr>
          <w:sz w:val="24"/>
        </w:rPr>
        <w:t xml:space="preserve"> zawarcie niepodlegaj</w:t>
      </w:r>
      <w:r>
        <w:rPr>
          <w:sz w:val="24"/>
        </w:rPr>
        <w:t>ą</w:t>
      </w:r>
      <w:r w:rsidRPr="00585BD0">
        <w:rPr>
          <w:sz w:val="24"/>
        </w:rPr>
        <w:t>cej uniewa</w:t>
      </w:r>
      <w:r>
        <w:rPr>
          <w:sz w:val="24"/>
        </w:rPr>
        <w:t>ż</w:t>
      </w:r>
      <w:r w:rsidRPr="00585BD0">
        <w:rPr>
          <w:sz w:val="24"/>
        </w:rPr>
        <w:t>nieniu</w:t>
      </w:r>
      <w:r>
        <w:rPr>
          <w:sz w:val="24"/>
        </w:rPr>
        <w:t xml:space="preserve"> </w:t>
      </w:r>
      <w:r w:rsidRPr="00585BD0">
        <w:rPr>
          <w:sz w:val="24"/>
        </w:rPr>
        <w:t>umowy w sprawie zamówienia publiczneg</w:t>
      </w:r>
      <w:r>
        <w:rPr>
          <w:sz w:val="24"/>
        </w:rPr>
        <w:t>o. Niemoż</w:t>
      </w:r>
      <w:r w:rsidRPr="00585BD0">
        <w:rPr>
          <w:sz w:val="24"/>
        </w:rPr>
        <w:t>no</w:t>
      </w:r>
      <w:r>
        <w:rPr>
          <w:sz w:val="24"/>
        </w:rPr>
        <w:t>ść</w:t>
      </w:r>
      <w:r w:rsidRPr="00585BD0">
        <w:rPr>
          <w:sz w:val="24"/>
        </w:rPr>
        <w:t xml:space="preserve"> zawarcia umowy wynika</w:t>
      </w:r>
      <w:r>
        <w:rPr>
          <w:sz w:val="24"/>
        </w:rPr>
        <w:t xml:space="preserve"> </w:t>
      </w:r>
      <w:r w:rsidRPr="00585BD0">
        <w:rPr>
          <w:sz w:val="24"/>
        </w:rPr>
        <w:t>z okoliczno</w:t>
      </w:r>
      <w:r>
        <w:rPr>
          <w:sz w:val="24"/>
        </w:rPr>
        <w:t>ś</w:t>
      </w:r>
      <w:r w:rsidRPr="00585BD0">
        <w:rPr>
          <w:sz w:val="24"/>
        </w:rPr>
        <w:t xml:space="preserve">ci wskazanych w art. 146 ust. 6 ustawy </w:t>
      </w:r>
      <w:proofErr w:type="spellStart"/>
      <w:r w:rsidRPr="00585BD0">
        <w:rPr>
          <w:sz w:val="24"/>
        </w:rPr>
        <w:t>Pzp</w:t>
      </w:r>
      <w:proofErr w:type="spellEnd"/>
      <w:r w:rsidRPr="00585BD0">
        <w:rPr>
          <w:sz w:val="24"/>
        </w:rPr>
        <w:t>. tj. dokonanie przez</w:t>
      </w:r>
      <w:r>
        <w:rPr>
          <w:sz w:val="24"/>
        </w:rPr>
        <w:t xml:space="preserve"> </w:t>
      </w:r>
      <w:r w:rsidRPr="00585BD0">
        <w:rPr>
          <w:sz w:val="24"/>
        </w:rPr>
        <w:t>zamawiaj</w:t>
      </w:r>
      <w:r>
        <w:rPr>
          <w:sz w:val="24"/>
        </w:rPr>
        <w:t>ą</w:t>
      </w:r>
      <w:r w:rsidRPr="00585BD0">
        <w:rPr>
          <w:sz w:val="24"/>
        </w:rPr>
        <w:t>cego czynno</w:t>
      </w:r>
      <w:r>
        <w:rPr>
          <w:sz w:val="24"/>
        </w:rPr>
        <w:t>ś</w:t>
      </w:r>
      <w:r w:rsidRPr="00585BD0">
        <w:rPr>
          <w:sz w:val="24"/>
        </w:rPr>
        <w:t>ci z naruszeniem przepisu ustawy, które miało lub mogło mie</w:t>
      </w:r>
      <w:r>
        <w:rPr>
          <w:sz w:val="24"/>
        </w:rPr>
        <w:t xml:space="preserve">ć  </w:t>
      </w:r>
      <w:r w:rsidRPr="00585BD0">
        <w:rPr>
          <w:sz w:val="24"/>
        </w:rPr>
        <w:t>wpływ na wynik postepowania.</w:t>
      </w:r>
      <w:r>
        <w:rPr>
          <w:sz w:val="24"/>
        </w:rPr>
        <w:t xml:space="preserve"> W niniejszym przypadku zamawiają</w:t>
      </w:r>
      <w:r w:rsidRPr="00585BD0">
        <w:rPr>
          <w:sz w:val="24"/>
        </w:rPr>
        <w:t>cy dokonał czynno</w:t>
      </w:r>
      <w:r>
        <w:rPr>
          <w:sz w:val="24"/>
        </w:rPr>
        <w:t>ś</w:t>
      </w:r>
      <w:r w:rsidRPr="00585BD0">
        <w:rPr>
          <w:sz w:val="24"/>
        </w:rPr>
        <w:t>ci z naruszeniem przepisów</w:t>
      </w:r>
      <w:r>
        <w:rPr>
          <w:sz w:val="24"/>
        </w:rPr>
        <w:t xml:space="preserve"> </w:t>
      </w:r>
      <w:r w:rsidRPr="00585BD0">
        <w:rPr>
          <w:sz w:val="24"/>
        </w:rPr>
        <w:t>art. 45</w:t>
      </w:r>
      <w:r>
        <w:rPr>
          <w:sz w:val="24"/>
        </w:rPr>
        <w:t xml:space="preserve"> ust. 4 ustawy, które mogło mieć</w:t>
      </w:r>
      <w:r w:rsidRPr="00585BD0">
        <w:rPr>
          <w:sz w:val="24"/>
        </w:rPr>
        <w:t xml:space="preserve"> wpływ na wynik postepowania.</w:t>
      </w:r>
      <w:r>
        <w:rPr>
          <w:sz w:val="24"/>
        </w:rPr>
        <w:t xml:space="preserve"> </w:t>
      </w:r>
      <w:r w:rsidRPr="00585BD0">
        <w:rPr>
          <w:sz w:val="24"/>
        </w:rPr>
        <w:t>Zgodnie z a</w:t>
      </w:r>
      <w:r>
        <w:rPr>
          <w:sz w:val="24"/>
        </w:rPr>
        <w:t xml:space="preserve">rt. 45 ust. 2 i 4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jeż</w:t>
      </w:r>
      <w:r w:rsidRPr="00585BD0">
        <w:rPr>
          <w:sz w:val="24"/>
        </w:rPr>
        <w:t>eli warto</w:t>
      </w:r>
      <w:r>
        <w:rPr>
          <w:sz w:val="24"/>
        </w:rPr>
        <w:t>ść</w:t>
      </w:r>
      <w:r w:rsidRPr="00585BD0">
        <w:rPr>
          <w:sz w:val="24"/>
        </w:rPr>
        <w:t xml:space="preserve"> zamówienia jest mniejsza ni</w:t>
      </w:r>
      <w:r>
        <w:rPr>
          <w:sz w:val="24"/>
        </w:rPr>
        <w:t>ż</w:t>
      </w:r>
      <w:r w:rsidRPr="00585BD0">
        <w:rPr>
          <w:sz w:val="24"/>
        </w:rPr>
        <w:t xml:space="preserve"> kwoty</w:t>
      </w:r>
      <w:r>
        <w:rPr>
          <w:sz w:val="24"/>
        </w:rPr>
        <w:t xml:space="preserve"> </w:t>
      </w:r>
      <w:r w:rsidRPr="00585BD0">
        <w:rPr>
          <w:sz w:val="24"/>
        </w:rPr>
        <w:t>okre</w:t>
      </w:r>
      <w:r>
        <w:rPr>
          <w:sz w:val="24"/>
        </w:rPr>
        <w:t>ś</w:t>
      </w:r>
      <w:r w:rsidRPr="00585BD0">
        <w:rPr>
          <w:sz w:val="24"/>
        </w:rPr>
        <w:t xml:space="preserve">lone w przepisach wydanych na podstawie art. 11 </w:t>
      </w:r>
      <w:r>
        <w:rPr>
          <w:sz w:val="24"/>
        </w:rPr>
        <w:t>ust 8, zamawiający moż</w:t>
      </w:r>
      <w:r w:rsidRPr="00585BD0">
        <w:rPr>
          <w:sz w:val="24"/>
        </w:rPr>
        <w:t xml:space="preserve">e </w:t>
      </w:r>
      <w:r>
        <w:rPr>
          <w:sz w:val="24"/>
        </w:rPr>
        <w:t xml:space="preserve">żądać </w:t>
      </w:r>
      <w:r w:rsidRPr="00585BD0">
        <w:rPr>
          <w:sz w:val="24"/>
        </w:rPr>
        <w:t>od wykonawców wniesienia wadium i okre</w:t>
      </w:r>
      <w:r>
        <w:rPr>
          <w:sz w:val="24"/>
        </w:rPr>
        <w:t>ś</w:t>
      </w:r>
      <w:r w:rsidRPr="00585BD0">
        <w:rPr>
          <w:sz w:val="24"/>
        </w:rPr>
        <w:t>la kwot</w:t>
      </w:r>
      <w:r>
        <w:rPr>
          <w:sz w:val="24"/>
        </w:rPr>
        <w:t>ę</w:t>
      </w:r>
      <w:r w:rsidRPr="00585BD0">
        <w:rPr>
          <w:sz w:val="24"/>
        </w:rPr>
        <w:t xml:space="preserve"> wadium w wy</w:t>
      </w:r>
      <w:r>
        <w:rPr>
          <w:sz w:val="24"/>
        </w:rPr>
        <w:t>s</w:t>
      </w:r>
      <w:r w:rsidRPr="00585BD0">
        <w:rPr>
          <w:sz w:val="24"/>
        </w:rPr>
        <w:t>oko</w:t>
      </w:r>
      <w:r>
        <w:rPr>
          <w:sz w:val="24"/>
        </w:rPr>
        <w:t>ś</w:t>
      </w:r>
      <w:r w:rsidRPr="00585BD0">
        <w:rPr>
          <w:sz w:val="24"/>
        </w:rPr>
        <w:t>ci nie wi</w:t>
      </w:r>
      <w:r>
        <w:rPr>
          <w:sz w:val="24"/>
        </w:rPr>
        <w:t>ę</w:t>
      </w:r>
      <w:r w:rsidRPr="00585BD0">
        <w:rPr>
          <w:sz w:val="24"/>
        </w:rPr>
        <w:t>kszej ni</w:t>
      </w:r>
      <w:r>
        <w:rPr>
          <w:sz w:val="24"/>
        </w:rPr>
        <w:t xml:space="preserve">ż </w:t>
      </w:r>
      <w:r w:rsidRPr="00585BD0">
        <w:rPr>
          <w:sz w:val="24"/>
        </w:rPr>
        <w:t>3% warto</w:t>
      </w:r>
      <w:r>
        <w:rPr>
          <w:sz w:val="24"/>
        </w:rPr>
        <w:t>ś</w:t>
      </w:r>
      <w:r w:rsidRPr="00585BD0">
        <w:rPr>
          <w:sz w:val="24"/>
        </w:rPr>
        <w:t>ci zamówienia.</w:t>
      </w:r>
      <w:r w:rsidR="00457CE7">
        <w:rPr>
          <w:sz w:val="24"/>
        </w:rPr>
        <w:t xml:space="preserve"> </w:t>
      </w:r>
      <w:r w:rsidRPr="00585BD0">
        <w:rPr>
          <w:sz w:val="24"/>
        </w:rPr>
        <w:t>W przedmiotowym postepowaniu zamawiaj</w:t>
      </w:r>
      <w:r>
        <w:rPr>
          <w:sz w:val="24"/>
        </w:rPr>
        <w:t>ą</w:t>
      </w:r>
      <w:r w:rsidRPr="00585BD0">
        <w:rPr>
          <w:sz w:val="24"/>
        </w:rPr>
        <w:t>cy omyłkowo za</w:t>
      </w:r>
      <w:r>
        <w:rPr>
          <w:sz w:val="24"/>
        </w:rPr>
        <w:t>żą</w:t>
      </w:r>
      <w:r w:rsidRPr="00585BD0">
        <w:rPr>
          <w:sz w:val="24"/>
        </w:rPr>
        <w:t>dał kwoty wadium w</w:t>
      </w:r>
      <w:r w:rsidR="00457CE7">
        <w:rPr>
          <w:sz w:val="24"/>
        </w:rPr>
        <w:t xml:space="preserve"> </w:t>
      </w:r>
      <w:r w:rsidRPr="00585BD0">
        <w:rPr>
          <w:sz w:val="24"/>
        </w:rPr>
        <w:t>wysoko</w:t>
      </w:r>
      <w:r>
        <w:rPr>
          <w:sz w:val="24"/>
        </w:rPr>
        <w:t>ś</w:t>
      </w:r>
      <w:r w:rsidRPr="00585BD0">
        <w:rPr>
          <w:sz w:val="24"/>
        </w:rPr>
        <w:t>ci 10 000 zł. tj. wy</w:t>
      </w:r>
      <w:r>
        <w:rPr>
          <w:sz w:val="24"/>
        </w:rPr>
        <w:t>ż</w:t>
      </w:r>
      <w:r w:rsidRPr="00585BD0">
        <w:rPr>
          <w:sz w:val="24"/>
        </w:rPr>
        <w:t>szej ni</w:t>
      </w:r>
      <w:r>
        <w:rPr>
          <w:sz w:val="24"/>
        </w:rPr>
        <w:t>ż</w:t>
      </w:r>
      <w:r w:rsidRPr="00585BD0">
        <w:rPr>
          <w:sz w:val="24"/>
        </w:rPr>
        <w:t xml:space="preserve"> wynika to z zapisów ustawy </w:t>
      </w:r>
      <w:proofErr w:type="spellStart"/>
      <w:r w:rsidRPr="00585BD0">
        <w:rPr>
          <w:sz w:val="24"/>
        </w:rPr>
        <w:t>Pzp</w:t>
      </w:r>
      <w:proofErr w:type="spellEnd"/>
      <w:r w:rsidRPr="00585BD0">
        <w:rPr>
          <w:sz w:val="24"/>
        </w:rPr>
        <w:t xml:space="preserve">. Wobec dokonanej przez </w:t>
      </w:r>
      <w:r w:rsidRPr="00585BD0">
        <w:rPr>
          <w:sz w:val="24"/>
        </w:rPr>
        <w:lastRenderedPageBreak/>
        <w:t>zamawiaj</w:t>
      </w:r>
      <w:r w:rsidR="00457CE7">
        <w:rPr>
          <w:sz w:val="24"/>
        </w:rPr>
        <w:t>ą</w:t>
      </w:r>
      <w:r w:rsidRPr="00585BD0">
        <w:rPr>
          <w:sz w:val="24"/>
        </w:rPr>
        <w:t>cego czynno</w:t>
      </w:r>
      <w:r w:rsidR="00457CE7">
        <w:rPr>
          <w:sz w:val="24"/>
        </w:rPr>
        <w:t>ś</w:t>
      </w:r>
      <w:r w:rsidRPr="00585BD0">
        <w:rPr>
          <w:sz w:val="24"/>
        </w:rPr>
        <w:t>ci bł</w:t>
      </w:r>
      <w:r w:rsidR="00457CE7">
        <w:rPr>
          <w:sz w:val="24"/>
        </w:rPr>
        <w:t>ę</w:t>
      </w:r>
      <w:r w:rsidRPr="00585BD0">
        <w:rPr>
          <w:sz w:val="24"/>
        </w:rPr>
        <w:t>dnego okre</w:t>
      </w:r>
      <w:r w:rsidR="00457CE7">
        <w:rPr>
          <w:sz w:val="24"/>
        </w:rPr>
        <w:t>ślenia wysokoś</w:t>
      </w:r>
      <w:r w:rsidRPr="00585BD0">
        <w:rPr>
          <w:sz w:val="24"/>
        </w:rPr>
        <w:t>ci kwoty</w:t>
      </w:r>
      <w:r w:rsidR="00457CE7">
        <w:rPr>
          <w:sz w:val="24"/>
        </w:rPr>
        <w:t xml:space="preserve"> </w:t>
      </w:r>
      <w:r w:rsidRPr="00585BD0">
        <w:rPr>
          <w:sz w:val="24"/>
        </w:rPr>
        <w:t>wadium, zaistniała nieusuw</w:t>
      </w:r>
      <w:r w:rsidR="00457CE7">
        <w:rPr>
          <w:sz w:val="24"/>
        </w:rPr>
        <w:t>alna wada postepowania, powodują</w:t>
      </w:r>
      <w:r w:rsidRPr="00585BD0">
        <w:rPr>
          <w:sz w:val="24"/>
        </w:rPr>
        <w:t>ca naruszenie art. 7 ust 1</w:t>
      </w:r>
      <w:r w:rsidR="00457CE7">
        <w:rPr>
          <w:sz w:val="24"/>
        </w:rPr>
        <w:t xml:space="preserve"> i 3 ustawy co mogło mieć</w:t>
      </w:r>
      <w:r w:rsidRPr="00585BD0">
        <w:rPr>
          <w:sz w:val="24"/>
        </w:rPr>
        <w:t xml:space="preserve"> wpływ na wynik </w:t>
      </w:r>
      <w:r w:rsidR="00457CE7">
        <w:rPr>
          <w:sz w:val="24"/>
        </w:rPr>
        <w:t>postepowania. Zbyt wysokie okreś</w:t>
      </w:r>
      <w:r w:rsidRPr="00585BD0">
        <w:rPr>
          <w:sz w:val="24"/>
        </w:rPr>
        <w:t>lenie</w:t>
      </w:r>
      <w:r w:rsidR="00457CE7">
        <w:rPr>
          <w:sz w:val="24"/>
        </w:rPr>
        <w:t xml:space="preserve"> </w:t>
      </w:r>
      <w:r w:rsidRPr="00585BD0">
        <w:rPr>
          <w:sz w:val="24"/>
        </w:rPr>
        <w:t>wysoko</w:t>
      </w:r>
      <w:r w:rsidR="00457CE7">
        <w:rPr>
          <w:sz w:val="24"/>
        </w:rPr>
        <w:t>ś</w:t>
      </w:r>
      <w:r w:rsidRPr="00585BD0">
        <w:rPr>
          <w:sz w:val="24"/>
        </w:rPr>
        <w:t>ci kwoty wadium spowodowało naruszenie zasad uczciwej konkurencji poprzez</w:t>
      </w:r>
      <w:r w:rsidR="00457CE7">
        <w:rPr>
          <w:sz w:val="24"/>
        </w:rPr>
        <w:t xml:space="preserve"> </w:t>
      </w:r>
      <w:r w:rsidRPr="00585BD0">
        <w:rPr>
          <w:sz w:val="24"/>
        </w:rPr>
        <w:t>jej ograniczenie, a ewentualne udzielenie zamówienia Wykonawcy dokonane by zostało</w:t>
      </w:r>
      <w:r w:rsidR="00457CE7">
        <w:rPr>
          <w:sz w:val="24"/>
        </w:rPr>
        <w:t xml:space="preserve"> </w:t>
      </w:r>
      <w:r w:rsidRPr="00585BD0">
        <w:rPr>
          <w:sz w:val="24"/>
        </w:rPr>
        <w:t>niezgodnie z przepisami ustawy.</w:t>
      </w:r>
      <w:r w:rsidR="00457CE7">
        <w:rPr>
          <w:sz w:val="24"/>
        </w:rPr>
        <w:t xml:space="preserve"> </w:t>
      </w:r>
      <w:r w:rsidRPr="00585BD0">
        <w:rPr>
          <w:sz w:val="24"/>
        </w:rPr>
        <w:t>Z uwagi na powy</w:t>
      </w:r>
      <w:r w:rsidR="00457CE7">
        <w:rPr>
          <w:sz w:val="24"/>
        </w:rPr>
        <w:t>ż</w:t>
      </w:r>
      <w:r w:rsidRPr="00585BD0">
        <w:rPr>
          <w:sz w:val="24"/>
        </w:rPr>
        <w:t>ej wskazane okoliczno</w:t>
      </w:r>
      <w:r w:rsidR="00457CE7">
        <w:rPr>
          <w:sz w:val="24"/>
        </w:rPr>
        <w:t>ści, wobec ziszczenia się</w:t>
      </w:r>
      <w:r w:rsidRPr="00585BD0">
        <w:rPr>
          <w:sz w:val="24"/>
        </w:rPr>
        <w:t xml:space="preserve"> przesłanek</w:t>
      </w:r>
      <w:r w:rsidR="00457CE7">
        <w:rPr>
          <w:sz w:val="24"/>
        </w:rPr>
        <w:t xml:space="preserve"> </w:t>
      </w:r>
      <w:r w:rsidRPr="00585BD0">
        <w:rPr>
          <w:sz w:val="24"/>
        </w:rPr>
        <w:t>wskazanych w art. 93 ust</w:t>
      </w:r>
      <w:r w:rsidR="00457CE7">
        <w:rPr>
          <w:sz w:val="24"/>
        </w:rPr>
        <w:t xml:space="preserve">. 1 pkt 7 ustawy </w:t>
      </w:r>
      <w:proofErr w:type="spellStart"/>
      <w:r w:rsidR="00457CE7">
        <w:rPr>
          <w:sz w:val="24"/>
        </w:rPr>
        <w:t>Pzp</w:t>
      </w:r>
      <w:proofErr w:type="spellEnd"/>
      <w:r w:rsidR="00457CE7">
        <w:rPr>
          <w:sz w:val="24"/>
        </w:rPr>
        <w:t>., Zamawiający unieważ</w:t>
      </w:r>
      <w:r w:rsidRPr="00585BD0">
        <w:rPr>
          <w:sz w:val="24"/>
        </w:rPr>
        <w:t>nia postepowanie.</w:t>
      </w:r>
    </w:p>
    <w:p w:rsidR="003F0CBE" w:rsidRDefault="00457CE7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457CE7" w:rsidRDefault="00457CE7" w:rsidP="00457CE7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</w:p>
    <w:p w:rsidR="00457CE7" w:rsidRDefault="00457CE7" w:rsidP="00457CE7">
      <w:pPr>
        <w:spacing w:line="360" w:lineRule="auto"/>
        <w:jc w:val="right"/>
        <w:rPr>
          <w:sz w:val="24"/>
        </w:rPr>
      </w:pPr>
      <w:r>
        <w:rPr>
          <w:sz w:val="24"/>
        </w:rPr>
        <w:t>Politechniki Częstochowskiej</w:t>
      </w:r>
    </w:p>
    <w:p w:rsidR="00457CE7" w:rsidRDefault="00457CE7" w:rsidP="00457CE7">
      <w:pPr>
        <w:spacing w:line="360" w:lineRule="auto"/>
        <w:jc w:val="right"/>
        <w:rPr>
          <w:sz w:val="24"/>
        </w:rPr>
      </w:pPr>
      <w:r>
        <w:rPr>
          <w:sz w:val="24"/>
        </w:rPr>
        <w:t>Mgr inż. Katarzyna Pikuła</w:t>
      </w:r>
    </w:p>
    <w:sectPr w:rsidR="00457C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F1F" w:rsidRDefault="00154F1F">
      <w:r>
        <w:separator/>
      </w:r>
    </w:p>
  </w:endnote>
  <w:endnote w:type="continuationSeparator" w:id="0">
    <w:p w:rsidR="00154F1F" w:rsidRDefault="00154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57CE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661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F1F" w:rsidRDefault="00154F1F">
      <w:r>
        <w:separator/>
      </w:r>
    </w:p>
  </w:footnote>
  <w:footnote w:type="continuationSeparator" w:id="0">
    <w:p w:rsidR="00154F1F" w:rsidRDefault="00154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579" w:rsidRDefault="007015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579" w:rsidRDefault="007015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579" w:rsidRDefault="007015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1F"/>
    <w:rsid w:val="00020DF5"/>
    <w:rsid w:val="000345C2"/>
    <w:rsid w:val="00047A30"/>
    <w:rsid w:val="00074A8C"/>
    <w:rsid w:val="00154F1F"/>
    <w:rsid w:val="001B1480"/>
    <w:rsid w:val="002D47D4"/>
    <w:rsid w:val="002F6616"/>
    <w:rsid w:val="00372CE9"/>
    <w:rsid w:val="003F0CBE"/>
    <w:rsid w:val="00420F05"/>
    <w:rsid w:val="00457CE7"/>
    <w:rsid w:val="005644C6"/>
    <w:rsid w:val="00585BD0"/>
    <w:rsid w:val="006E6C0F"/>
    <w:rsid w:val="00701579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F66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F6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F66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F6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2013-10-28T07:44:00Z</cp:lastPrinted>
  <dcterms:created xsi:type="dcterms:W3CDTF">2013-10-28T08:06:00Z</dcterms:created>
  <dcterms:modified xsi:type="dcterms:W3CDTF">2013-10-28T08:06:00Z</dcterms:modified>
</cp:coreProperties>
</file>