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BF3E35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2207C3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207C3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2207C3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2207C3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207C3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2207C3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207C3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207C3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2207C3" w:rsidRPr="002207C3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2207C3" w:rsidRPr="002207C3">
        <w:rPr>
          <w:rFonts w:ascii="Tahoma" w:hAnsi="Tahoma" w:cs="Tahoma"/>
          <w:b/>
          <w:sz w:val="18"/>
          <w:szCs w:val="18"/>
        </w:rPr>
        <w:t>Dostawa zestawu komputerowego dla Wydziału Inżynierii Środowiska i Biotechnologii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2207C3" w:rsidRPr="002207C3">
        <w:rPr>
          <w:rFonts w:ascii="Tahoma" w:hAnsi="Tahoma" w:cs="Tahoma"/>
          <w:b/>
          <w:sz w:val="18"/>
          <w:szCs w:val="18"/>
        </w:rPr>
        <w:t>ZP/DK-42/13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44"/>
      </w:tblGrid>
      <w:tr w:rsidR="00BA7A5D" w:rsidRPr="00036A09" w:rsidTr="00036A09">
        <w:trPr>
          <w:trHeight w:val="704"/>
        </w:trPr>
        <w:tc>
          <w:tcPr>
            <w:tcW w:w="8044" w:type="dxa"/>
            <w:vAlign w:val="center"/>
          </w:tcPr>
          <w:p w:rsidR="00BA7A5D" w:rsidRPr="00036A09" w:rsidRDefault="00BA7A5D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BA7A5D" w:rsidRPr="00036A09" w:rsidTr="00663E1A">
        <w:tc>
          <w:tcPr>
            <w:tcW w:w="8044" w:type="dxa"/>
          </w:tcPr>
          <w:p w:rsidR="00BA7A5D" w:rsidRPr="00036A09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207C3">
              <w:rPr>
                <w:rFonts w:ascii="Tahoma" w:hAnsi="Tahoma" w:cs="Tahoma"/>
                <w:sz w:val="18"/>
                <w:szCs w:val="18"/>
              </w:rPr>
              <w:t>Dostawa zestawu komputerowego dla Wydziału Inżynierii Środowiska i Biotechnologii Politechniki Częstochowskiej</w:t>
            </w:r>
          </w:p>
          <w:p w:rsidR="00BA7A5D" w:rsidRPr="00036A09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kwota</w:t>
            </w:r>
            <w:r w:rsidRPr="00BF3E35">
              <w:rPr>
                <w:rFonts w:ascii="Tahoma" w:hAnsi="Tahoma" w:cs="Tahoma"/>
                <w:b/>
                <w:sz w:val="18"/>
                <w:szCs w:val="18"/>
              </w:rPr>
              <w:t xml:space="preserve"> netto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BA7A5D">
              <w:rPr>
                <w:rFonts w:ascii="Tahoma" w:hAnsi="Tahoma" w:cs="Tahoma"/>
                <w:sz w:val="18"/>
                <w:szCs w:val="18"/>
              </w:rPr>
              <w:t>wynosi</w:t>
            </w:r>
          </w:p>
          <w:p w:rsidR="00BA7A5D" w:rsidRPr="00036A09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A7A5D" w:rsidRPr="00036A09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A7A5D" w:rsidRPr="00036A09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BA7A5D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A7A5D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A7A5D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A7A5D">
              <w:rPr>
                <w:rFonts w:ascii="Tahoma" w:hAnsi="Tahoma" w:cs="Tahoma"/>
                <w:b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BA7A5D" w:rsidRPr="00036A09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A7A5D">
              <w:rPr>
                <w:rFonts w:ascii="Tahoma" w:hAnsi="Tahoma" w:cs="Tahoma"/>
                <w:b/>
                <w:sz w:val="18"/>
                <w:szCs w:val="18"/>
              </w:rPr>
              <w:t>Warunki płatności: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BA7A5D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44"/>
      </w:tblGrid>
      <w:tr w:rsidR="00BA7A5D" w:rsidRPr="00036A09" w:rsidTr="00036A09">
        <w:trPr>
          <w:trHeight w:val="704"/>
          <w:jc w:val="center"/>
        </w:trPr>
        <w:tc>
          <w:tcPr>
            <w:tcW w:w="8044" w:type="dxa"/>
            <w:vAlign w:val="center"/>
          </w:tcPr>
          <w:p w:rsidR="00BA7A5D" w:rsidRPr="00036A09" w:rsidRDefault="00BA7A5D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BA7A5D" w:rsidRPr="00036A09" w:rsidTr="00663E1A">
        <w:trPr>
          <w:jc w:val="center"/>
        </w:trPr>
        <w:tc>
          <w:tcPr>
            <w:tcW w:w="8044" w:type="dxa"/>
            <w:vAlign w:val="center"/>
          </w:tcPr>
          <w:p w:rsidR="00BA7A5D" w:rsidRPr="00036A09" w:rsidRDefault="00BA7A5D" w:rsidP="00663E1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C471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587" w:rsidRDefault="00E40587">
      <w:r>
        <w:separator/>
      </w:r>
    </w:p>
  </w:endnote>
  <w:endnote w:type="continuationSeparator" w:id="0">
    <w:p w:rsidR="00E40587" w:rsidRDefault="00E405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7C3" w:rsidRDefault="002207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C47158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A7A5D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7C3" w:rsidRDefault="002207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587" w:rsidRDefault="00E40587">
      <w:r>
        <w:separator/>
      </w:r>
    </w:p>
  </w:footnote>
  <w:footnote w:type="continuationSeparator" w:id="0">
    <w:p w:rsidR="00E40587" w:rsidRDefault="00E40587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7C3" w:rsidRDefault="002207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E35" w:rsidRDefault="00BF3E35" w:rsidP="00BF3E35"/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BF3E35" w:rsidTr="00BF3E35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BF3E35" w:rsidRDefault="00C47158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57216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BF3E35" w:rsidRDefault="00BF3E35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BF3E35" w:rsidRDefault="00BF3E35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BF3E35" w:rsidRDefault="00BF3E35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BF3E35" w:rsidRDefault="00C47158">
          <w:pPr>
            <w:tabs>
              <w:tab w:val="left" w:pos="1755"/>
            </w:tabs>
          </w:pPr>
          <w:r>
            <w:pict>
              <v:shape id="Obraz 2" o:spid="_x0000_s2049" type="#_x0000_t75" style="position:absolute;margin-left:-.15pt;margin-top:20.3pt;width:91pt;height:57.6pt;z-index:251658240;visibility:visible;mso-position-horizontal-relative:text;mso-position-vertical-relative:text">
                <v:imagedata r:id="rId2" o:title=""/>
              </v:shape>
            </w:pict>
          </w:r>
        </w:p>
      </w:tc>
    </w:tr>
    <w:tr w:rsidR="00BF3E35" w:rsidTr="00BF3E35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BF3E35" w:rsidRDefault="00BF3E35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Default="00BF3E35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Default="00BF3E35"/>
      </w:tc>
    </w:tr>
    <w:tr w:rsidR="00BF3E35" w:rsidTr="00BF3E35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BF3E35" w:rsidRDefault="00BF3E35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Default="00BF3E35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Default="00BF3E35"/>
      </w:tc>
    </w:tr>
    <w:tr w:rsidR="00BF3E35" w:rsidTr="00BF3E35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Default="00BF3E35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BF3E35" w:rsidRDefault="00BF3E35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BF3E35" w:rsidRDefault="00BF3E35">
          <w:pPr>
            <w:tabs>
              <w:tab w:val="left" w:pos="1755"/>
            </w:tabs>
          </w:pPr>
        </w:p>
      </w:tc>
    </w:tr>
    <w:tr w:rsidR="00BF3E35" w:rsidTr="00BF3E35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Default="00BF3E35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BF3E35" w:rsidRDefault="00BF3E35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Default="00BF3E35"/>
      </w:tc>
    </w:tr>
    <w:tr w:rsidR="00BF3E35" w:rsidRPr="00BA7A5D" w:rsidTr="00BF3E35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Default="00BF3E35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BF3E35" w:rsidRDefault="00BF3E35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BF3E35" w:rsidRDefault="00BF3E35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BF3E35" w:rsidRDefault="00BF3E35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BF3E35" w:rsidRDefault="00BF3E35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BF3E35" w:rsidRDefault="00BF3E35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BF3E35" w:rsidRDefault="00BF3E35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BF3E35" w:rsidRDefault="00BF3E35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BF3E35" w:rsidRDefault="00BF3E35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BF3E35" w:rsidRDefault="00BF3E35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BF3E35" w:rsidRDefault="00BF3E35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F3E35" w:rsidRPr="00BF3E35" w:rsidRDefault="00BF3E35">
          <w:pPr>
            <w:rPr>
              <w:lang w:val="en-US"/>
            </w:rPr>
          </w:pPr>
        </w:p>
      </w:tc>
    </w:tr>
  </w:tbl>
  <w:p w:rsidR="002207C3" w:rsidRPr="00BF3E35" w:rsidRDefault="002207C3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7C3" w:rsidRDefault="002207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07C3"/>
    <w:rsid w:val="00036A09"/>
    <w:rsid w:val="000F18FA"/>
    <w:rsid w:val="002207C3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974624"/>
    <w:rsid w:val="00B21345"/>
    <w:rsid w:val="00BA7A5D"/>
    <w:rsid w:val="00BF3E35"/>
    <w:rsid w:val="00C32A65"/>
    <w:rsid w:val="00C33979"/>
    <w:rsid w:val="00C47158"/>
    <w:rsid w:val="00C57DDD"/>
    <w:rsid w:val="00C916FC"/>
    <w:rsid w:val="00E40587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715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47158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C47158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47158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47158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4715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C47158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C4715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47158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C47158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C47158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C47158"/>
  </w:style>
  <w:style w:type="paragraph" w:styleId="Stopka">
    <w:name w:val="footer"/>
    <w:basedOn w:val="Normalny"/>
    <w:rsid w:val="00C4715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C47158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C47158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styleId="Hipercze">
    <w:name w:val="Hyperlink"/>
    <w:unhideWhenUsed/>
    <w:rsid w:val="00BF3E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B2CF5-2085-41FB-87F1-938C01E25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230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2013-10-23T08:54:00Z</dcterms:created>
  <dcterms:modified xsi:type="dcterms:W3CDTF">2013-10-23T08:54:00Z</dcterms:modified>
</cp:coreProperties>
</file>