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169D9" w:rsidRPr="009169D9">
        <w:rPr>
          <w:b/>
          <w:i w:val="0"/>
        </w:rPr>
        <w:t>2</w:t>
      </w:r>
    </w:p>
    <w:p w:rsidR="00CB6204" w:rsidRDefault="001B7C6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B7C6A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169D9" w:rsidRPr="009169D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169D9" w:rsidP="009A21D7">
      <w:pPr>
        <w:pStyle w:val="Tekstpodstawowywcity"/>
        <w:spacing w:line="360" w:lineRule="auto"/>
        <w:ind w:firstLine="0"/>
      </w:pPr>
      <w:r w:rsidRPr="009169D9">
        <w:rPr>
          <w:b/>
        </w:rPr>
        <w:t>Dostawa zestawu komputerowego dla Wydziału Inżynierii Środowiska i Biotechnologii Politechniki Częstochowskiej</w:t>
      </w:r>
      <w:r w:rsidR="007B7B79">
        <w:t xml:space="preserve">, </w:t>
      </w:r>
      <w:proofErr w:type="spellStart"/>
      <w:r w:rsidR="007B7B79">
        <w:t>spr</w:t>
      </w:r>
      <w:proofErr w:type="spellEnd"/>
      <w:r w:rsidR="007B7B79">
        <w:t xml:space="preserve">. nr rej. </w:t>
      </w:r>
      <w:r w:rsidR="007B7B79" w:rsidRPr="007B7B79">
        <w:rPr>
          <w:b/>
        </w:rPr>
        <w:t>ZP/DK-42/13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169D9" w:rsidRPr="009169D9">
        <w:rPr>
          <w:szCs w:val="24"/>
        </w:rPr>
        <w:t>(</w:t>
      </w:r>
      <w:proofErr w:type="spellStart"/>
      <w:r w:rsidR="009169D9" w:rsidRPr="009169D9">
        <w:rPr>
          <w:szCs w:val="24"/>
        </w:rPr>
        <w:t>t.j</w:t>
      </w:r>
      <w:proofErr w:type="spellEnd"/>
      <w:r w:rsidR="009169D9" w:rsidRPr="009169D9">
        <w:rPr>
          <w:szCs w:val="24"/>
        </w:rPr>
        <w:t xml:space="preserve">. Dz. U. z 2013 r. poz. 907, z </w:t>
      </w:r>
      <w:proofErr w:type="spellStart"/>
      <w:r w:rsidR="009169D9" w:rsidRPr="009169D9">
        <w:rPr>
          <w:szCs w:val="24"/>
        </w:rPr>
        <w:t>późn</w:t>
      </w:r>
      <w:proofErr w:type="spellEnd"/>
      <w:r w:rsidR="009169D9" w:rsidRPr="009169D9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 xml:space="preserve">z postępowaniem o udzielenie zamówienia, przestępstwo przeciwko prawom osób </w:t>
      </w:r>
      <w:r w:rsidRPr="00F25573">
        <w:rPr>
          <w:szCs w:val="22"/>
        </w:rPr>
        <w:lastRenderedPageBreak/>
        <w:t>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lastRenderedPageBreak/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169D9" w:rsidRPr="009169D9">
        <w:t>(</w:t>
      </w:r>
      <w:proofErr w:type="spellStart"/>
      <w:r w:rsidR="009169D9" w:rsidRPr="009169D9">
        <w:t>t.j</w:t>
      </w:r>
      <w:proofErr w:type="spellEnd"/>
      <w:r w:rsidR="009169D9" w:rsidRPr="009169D9">
        <w:t xml:space="preserve">. Dz. U. z 2013 r. poz. 907, z </w:t>
      </w:r>
      <w:proofErr w:type="spellStart"/>
      <w:r w:rsidR="009169D9" w:rsidRPr="009169D9">
        <w:t>późn</w:t>
      </w:r>
      <w:proofErr w:type="spellEnd"/>
      <w:r w:rsidR="009169D9" w:rsidRPr="009169D9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169D9" w:rsidRPr="009169D9">
        <w:t>(</w:t>
      </w:r>
      <w:proofErr w:type="spellStart"/>
      <w:r w:rsidR="009169D9" w:rsidRPr="009169D9">
        <w:t>t.j</w:t>
      </w:r>
      <w:proofErr w:type="spellEnd"/>
      <w:r w:rsidR="009169D9" w:rsidRPr="009169D9">
        <w:t xml:space="preserve">. Dz. U. z 2013 r. poz. 907, z </w:t>
      </w:r>
      <w:proofErr w:type="spellStart"/>
      <w:r w:rsidR="009169D9" w:rsidRPr="009169D9">
        <w:t>późn</w:t>
      </w:r>
      <w:proofErr w:type="spellEnd"/>
      <w:r w:rsidR="009169D9" w:rsidRPr="009169D9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169D9" w:rsidRPr="009169D9">
        <w:t>(</w:t>
      </w:r>
      <w:proofErr w:type="spellStart"/>
      <w:r w:rsidR="009169D9" w:rsidRPr="009169D9">
        <w:t>t.j</w:t>
      </w:r>
      <w:proofErr w:type="spellEnd"/>
      <w:r w:rsidR="009169D9" w:rsidRPr="009169D9">
        <w:t xml:space="preserve">. Dz. U. z 2013 r. poz. 907, z </w:t>
      </w:r>
      <w:proofErr w:type="spellStart"/>
      <w:r w:rsidR="009169D9" w:rsidRPr="009169D9">
        <w:t>późn</w:t>
      </w:r>
      <w:proofErr w:type="spellEnd"/>
      <w:r w:rsidR="009169D9" w:rsidRPr="009169D9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A29" w:rsidRDefault="00960A29">
      <w:r>
        <w:separator/>
      </w:r>
    </w:p>
  </w:endnote>
  <w:endnote w:type="continuationSeparator" w:id="0">
    <w:p w:rsidR="00960A29" w:rsidRDefault="00960A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1B7C6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B7C6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6704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B7C6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B7C6A">
      <w:rPr>
        <w:rStyle w:val="Numerstrony"/>
        <w:rFonts w:ascii="Arial" w:hAnsi="Arial"/>
        <w:sz w:val="18"/>
        <w:szCs w:val="18"/>
      </w:rPr>
      <w:fldChar w:fldCharType="separate"/>
    </w:r>
    <w:r w:rsidR="002910BA">
      <w:rPr>
        <w:rStyle w:val="Numerstrony"/>
        <w:rFonts w:ascii="Arial" w:hAnsi="Arial"/>
        <w:noProof/>
        <w:sz w:val="18"/>
        <w:szCs w:val="18"/>
      </w:rPr>
      <w:t>3</w:t>
    </w:r>
    <w:r w:rsidR="001B7C6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B7C6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B7C6A">
      <w:rPr>
        <w:rStyle w:val="Numerstrony"/>
        <w:rFonts w:ascii="Arial" w:hAnsi="Arial"/>
        <w:sz w:val="18"/>
        <w:szCs w:val="18"/>
      </w:rPr>
      <w:fldChar w:fldCharType="separate"/>
    </w:r>
    <w:r w:rsidR="002910BA">
      <w:rPr>
        <w:rStyle w:val="Numerstrony"/>
        <w:rFonts w:ascii="Arial" w:hAnsi="Arial"/>
        <w:noProof/>
        <w:sz w:val="18"/>
        <w:szCs w:val="18"/>
      </w:rPr>
      <w:t>3</w:t>
    </w:r>
    <w:r w:rsidR="001B7C6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9D9" w:rsidRDefault="009169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A29" w:rsidRDefault="00960A29">
      <w:r>
        <w:separator/>
      </w:r>
    </w:p>
  </w:footnote>
  <w:footnote w:type="continuationSeparator" w:id="0">
    <w:p w:rsidR="00960A29" w:rsidRDefault="00960A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9D9" w:rsidRDefault="009169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B79" w:rsidRDefault="007B7B79" w:rsidP="007B7B79"/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7B7B79" w:rsidTr="007B7B79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  <w:hideMark/>
        </w:tcPr>
        <w:p w:rsidR="007B7B79" w:rsidRDefault="001B7C6A">
          <w:pPr>
            <w:tabs>
              <w:tab w:val="left" w:pos="1755"/>
            </w:tabs>
            <w:rPr>
              <w:sz w:val="24"/>
              <w:szCs w:val="24"/>
            </w:rPr>
          </w:pPr>
          <w:r>
            <w:rPr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2051" type="#_x0000_t75" style="position:absolute;margin-left:-8pt;margin-top:8.75pt;width:81.6pt;height:81.35pt;z-index:251657728;visibility:visible">
                <v:imagedata r:id="rId1" o:title=""/>
              </v:shape>
            </w:pict>
          </w: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7B7B79" w:rsidRDefault="007B7B79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PROGRAM STRATEGICZNY </w:t>
          </w:r>
        </w:p>
        <w:p w:rsidR="007B7B79" w:rsidRDefault="007B7B79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7B7B79" w:rsidRDefault="007B7B79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z wychwytem CO</w:t>
          </w:r>
          <w:r>
            <w:rPr>
              <w:b/>
              <w:sz w:val="14"/>
              <w:szCs w:val="14"/>
              <w:vertAlign w:val="subscript"/>
            </w:rPr>
            <w:t>2</w:t>
          </w:r>
          <w:r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7B7B79" w:rsidRDefault="001B7C6A">
          <w:pPr>
            <w:tabs>
              <w:tab w:val="left" w:pos="1755"/>
            </w:tabs>
            <w:rPr>
              <w:sz w:val="24"/>
              <w:szCs w:val="24"/>
            </w:rPr>
          </w:pPr>
          <w:r>
            <w:rPr>
              <w:sz w:val="24"/>
              <w:szCs w:val="24"/>
            </w:rPr>
            <w:pict>
              <v:shape id="Obraz 2" o:spid="_x0000_s2050" type="#_x0000_t75" style="position:absolute;margin-left:-.15pt;margin-top:20.3pt;width:91pt;height:57.6pt;z-index:251658752;visibility:visible;mso-position-horizontal-relative:text;mso-position-vertical-relative:text">
                <v:imagedata r:id="rId2" o:title=""/>
              </v:shape>
            </w:pict>
          </w:r>
        </w:p>
      </w:tc>
    </w:tr>
    <w:tr w:rsidR="007B7B79" w:rsidTr="007B7B79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7B7B79" w:rsidRDefault="007B7B79">
          <w:pPr>
            <w:tabs>
              <w:tab w:val="left" w:pos="1755"/>
            </w:tabs>
            <w:rPr>
              <w:sz w:val="24"/>
              <w:szCs w:val="24"/>
            </w:rPr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B7B79" w:rsidRDefault="007B7B79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B7B79" w:rsidRDefault="007B7B79">
          <w:pPr>
            <w:rPr>
              <w:sz w:val="24"/>
              <w:szCs w:val="24"/>
            </w:rPr>
          </w:pPr>
        </w:p>
      </w:tc>
    </w:tr>
    <w:tr w:rsidR="007B7B79" w:rsidTr="007B7B79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7B7B79" w:rsidRDefault="007B7B79">
          <w:pPr>
            <w:tabs>
              <w:tab w:val="left" w:pos="1755"/>
            </w:tabs>
            <w:rPr>
              <w:sz w:val="24"/>
              <w:szCs w:val="24"/>
            </w:rPr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B7B79" w:rsidRDefault="007B7B79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B7B79" w:rsidRDefault="007B7B79">
          <w:pPr>
            <w:rPr>
              <w:sz w:val="24"/>
              <w:szCs w:val="24"/>
            </w:rPr>
          </w:pPr>
        </w:p>
      </w:tc>
    </w:tr>
    <w:tr w:rsidR="007B7B79" w:rsidTr="007B7B79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B7B79" w:rsidRDefault="007B7B79">
          <w:pPr>
            <w:rPr>
              <w:sz w:val="24"/>
              <w:szCs w:val="24"/>
            </w:rPr>
          </w:pPr>
        </w:p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7B7B79" w:rsidRDefault="007B7B79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7B7B79" w:rsidRDefault="007B7B79">
          <w:pPr>
            <w:tabs>
              <w:tab w:val="left" w:pos="1755"/>
            </w:tabs>
            <w:rPr>
              <w:sz w:val="24"/>
              <w:szCs w:val="24"/>
            </w:rPr>
          </w:pPr>
        </w:p>
      </w:tc>
    </w:tr>
    <w:tr w:rsidR="007B7B79" w:rsidTr="007B7B79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B7B79" w:rsidRDefault="007B7B79">
          <w:pPr>
            <w:rPr>
              <w:sz w:val="24"/>
              <w:szCs w:val="24"/>
            </w:rPr>
          </w:pPr>
        </w:p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7B7B79" w:rsidRDefault="007B7B79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B7B79" w:rsidRDefault="007B7B79">
          <w:pPr>
            <w:rPr>
              <w:sz w:val="24"/>
              <w:szCs w:val="24"/>
            </w:rPr>
          </w:pPr>
        </w:p>
      </w:tc>
    </w:tr>
    <w:tr w:rsidR="007B7B79" w:rsidRPr="007B7B79" w:rsidTr="007B7B79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B7B79" w:rsidRDefault="007B7B79">
          <w:pPr>
            <w:rPr>
              <w:sz w:val="24"/>
              <w:szCs w:val="24"/>
            </w:rPr>
          </w:pPr>
        </w:p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7B7B79" w:rsidRDefault="007B7B79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</w:t>
          </w:r>
        </w:p>
        <w:p w:rsidR="007B7B79" w:rsidRDefault="007B7B79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7B7B79" w:rsidRDefault="007B7B79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Politechnika Częstochowska </w:t>
          </w:r>
        </w:p>
        <w:p w:rsidR="007B7B79" w:rsidRDefault="007B7B79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Środowiska i Biotechnologii</w:t>
          </w:r>
        </w:p>
        <w:p w:rsidR="007B7B79" w:rsidRDefault="007B7B79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ul. Dąbrowskiego 73</w:t>
          </w:r>
        </w:p>
        <w:p w:rsidR="007B7B79" w:rsidRDefault="007B7B79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7B7B79" w:rsidRDefault="007B7B79">
          <w:pPr>
            <w:rPr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BIURO PROJEKTU </w:t>
          </w:r>
        </w:p>
        <w:p w:rsidR="007B7B79" w:rsidRDefault="007B7B79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7B7B79" w:rsidRDefault="007B7B79">
          <w:pPr>
            <w:rPr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>tel./fax + 48 34 3250 483</w:t>
          </w:r>
        </w:p>
        <w:p w:rsidR="007B7B79" w:rsidRDefault="007B7B79">
          <w:pPr>
            <w:rPr>
              <w:b/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 xml:space="preserve">e-mail. </w:t>
          </w:r>
          <w:hyperlink r:id="rId3" w:history="1">
            <w:r>
              <w:rPr>
                <w:rStyle w:val="Hipercze"/>
                <w:sz w:val="14"/>
                <w:szCs w:val="14"/>
                <w:lang w:val="en-US"/>
              </w:rPr>
              <w:t>switkowska@is.pcz.czest.pl</w:t>
            </w:r>
          </w:hyperlink>
          <w:r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B7B79" w:rsidRPr="007B7B79" w:rsidRDefault="007B7B79">
          <w:pPr>
            <w:rPr>
              <w:sz w:val="24"/>
              <w:szCs w:val="24"/>
              <w:lang w:val="en-US"/>
            </w:rPr>
          </w:pPr>
        </w:p>
      </w:tc>
    </w:tr>
  </w:tbl>
  <w:p w:rsidR="009169D9" w:rsidRPr="007B7B79" w:rsidRDefault="007B7B79" w:rsidP="007B7B79">
    <w:pPr>
      <w:pStyle w:val="Nagwek"/>
      <w:tabs>
        <w:tab w:val="clear" w:pos="4536"/>
        <w:tab w:val="clear" w:pos="9072"/>
        <w:tab w:val="left" w:pos="2520"/>
      </w:tabs>
      <w:rPr>
        <w:lang w:val="en-US"/>
      </w:rPr>
    </w:pPr>
    <w:r w:rsidRPr="007B7B79">
      <w:rPr>
        <w:lang w:val="en-US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9D9" w:rsidRDefault="009169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69D9"/>
    <w:rsid w:val="00002F64"/>
    <w:rsid w:val="000E6599"/>
    <w:rsid w:val="00111985"/>
    <w:rsid w:val="001614BA"/>
    <w:rsid w:val="001B7C6A"/>
    <w:rsid w:val="00264E38"/>
    <w:rsid w:val="002776BA"/>
    <w:rsid w:val="002910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7B7B79"/>
    <w:rsid w:val="00822129"/>
    <w:rsid w:val="008460DE"/>
    <w:rsid w:val="00882E9F"/>
    <w:rsid w:val="008D4CAF"/>
    <w:rsid w:val="008E370F"/>
    <w:rsid w:val="009169D9"/>
    <w:rsid w:val="00960A29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styleId="Hipercze">
    <w:name w:val="Hyperlink"/>
    <w:unhideWhenUsed/>
    <w:rsid w:val="007B7B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985</Words>
  <Characters>6477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2013-10-23T08:49:00Z</cp:lastPrinted>
  <dcterms:created xsi:type="dcterms:W3CDTF">2013-10-23T08:49:00Z</dcterms:created>
  <dcterms:modified xsi:type="dcterms:W3CDTF">2013-10-23T08:49:00Z</dcterms:modified>
</cp:coreProperties>
</file>