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0521F6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916F35" w:rsidRPr="00916F35">
        <w:rPr>
          <w:rFonts w:ascii="Tahoma" w:hAnsi="Tahoma" w:cs="Tahoma"/>
          <w:bCs/>
          <w:sz w:val="16"/>
          <w:szCs w:val="16"/>
        </w:rPr>
        <w:t>Dostawa elementów wyposażenia stołu optycznego dla Wydziału Elektrycznego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916F35" w:rsidRPr="00916F35">
        <w:rPr>
          <w:rFonts w:ascii="Tahoma" w:hAnsi="Tahoma" w:cs="Tahoma"/>
          <w:bCs/>
          <w:sz w:val="16"/>
          <w:szCs w:val="16"/>
        </w:rPr>
        <w:t>ZP/D-90/A/13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0521F6" w:rsidRDefault="000521F6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916F35" w:rsidTr="00BF2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916F35" w:rsidRDefault="00916F35" w:rsidP="00BF2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16F35">
              <w:rPr>
                <w:rFonts w:ascii="Tahoma" w:hAnsi="Tahoma" w:cs="Tahoma"/>
                <w:sz w:val="16"/>
                <w:szCs w:val="16"/>
              </w:rPr>
              <w:t>Dostawa elementów wyposażenia stołu optycznego dla Wydziału Elektrycznego Politechniki Częstochowskiej</w:t>
            </w:r>
          </w:p>
          <w:p w:rsidR="00916F35" w:rsidRPr="00087510" w:rsidRDefault="00916F35" w:rsidP="00BF251C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916F35" w:rsidRPr="00087510" w:rsidRDefault="00916F35" w:rsidP="00BF251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916F35" w:rsidRPr="00087510" w:rsidRDefault="00916F35" w:rsidP="00BF251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916F35" w:rsidRPr="00087510" w:rsidRDefault="00916F35" w:rsidP="00BF251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916F35" w:rsidRPr="00087510" w:rsidRDefault="00916F35" w:rsidP="00BF251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916F35" w:rsidRPr="00087510" w:rsidRDefault="00916F35" w:rsidP="00BF251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916F35" w:rsidRPr="00087510" w:rsidRDefault="00916F35" w:rsidP="00BF251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916F35" w:rsidRPr="00087510" w:rsidRDefault="00916F35" w:rsidP="00BF251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916F35" w:rsidRPr="00087510" w:rsidRDefault="00916F35" w:rsidP="00BF251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916F35" w:rsidRPr="00EA385E" w:rsidRDefault="00916F35" w:rsidP="00BF251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0521F6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7A28B5" w:rsidRPr="00087510" w:rsidSect="008F56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438" w:rsidRDefault="00527438" w:rsidP="008F56AA">
      <w:r>
        <w:separator/>
      </w:r>
    </w:p>
  </w:endnote>
  <w:endnote w:type="continuationSeparator" w:id="0">
    <w:p w:rsidR="00527438" w:rsidRDefault="00527438" w:rsidP="008F5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F054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441A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F054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441A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441A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A441A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A441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438" w:rsidRDefault="00527438" w:rsidP="008F56AA">
      <w:r>
        <w:separator/>
      </w:r>
    </w:p>
  </w:footnote>
  <w:footnote w:type="continuationSeparator" w:id="0">
    <w:p w:rsidR="00527438" w:rsidRDefault="00527438" w:rsidP="008F5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A441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A441AB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A441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6F35"/>
    <w:rsid w:val="000521F6"/>
    <w:rsid w:val="00527438"/>
    <w:rsid w:val="007A28B5"/>
    <w:rsid w:val="008F56AA"/>
    <w:rsid w:val="00916F35"/>
    <w:rsid w:val="00A441AB"/>
    <w:rsid w:val="00E02776"/>
    <w:rsid w:val="00E05E12"/>
    <w:rsid w:val="00F05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427</Words>
  <Characters>2566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2013-10-23T11:39:00Z</cp:lastPrinted>
  <dcterms:created xsi:type="dcterms:W3CDTF">2013-10-23T11:40:00Z</dcterms:created>
  <dcterms:modified xsi:type="dcterms:W3CDTF">2013-10-23T11:40:00Z</dcterms:modified>
</cp:coreProperties>
</file>