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931BE" w:rsidRPr="007931BE">
        <w:rPr>
          <w:b/>
          <w:i w:val="0"/>
        </w:rPr>
        <w:t>1</w:t>
      </w:r>
    </w:p>
    <w:p w:rsidR="006F646A" w:rsidRDefault="006B1FB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931BE" w:rsidRPr="007931B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E712A">
        <w:rPr>
          <w:b/>
        </w:rPr>
        <w:t>DOSTAWĘ</w:t>
      </w:r>
      <w:r w:rsidR="007931BE" w:rsidRPr="007931BE">
        <w:rPr>
          <w:b/>
        </w:rPr>
        <w:t xml:space="preserve"> KONSTRUKCYJNYCH PROFILI STALOWYCH DO BUDOWY PROTOTYPOWEGO BIOREAKTORA DO UPRAWY MIKROGLONÓW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9BF" w:rsidRDefault="007459BF">
      <w:r>
        <w:separator/>
      </w:r>
    </w:p>
  </w:endnote>
  <w:endnote w:type="continuationSeparator" w:id="0">
    <w:p w:rsidR="007459BF" w:rsidRDefault="00745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B1F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1F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1F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59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9BF" w:rsidRDefault="007459BF">
      <w:r>
        <w:separator/>
      </w:r>
    </w:p>
  </w:footnote>
  <w:footnote w:type="continuationSeparator" w:id="0">
    <w:p w:rsidR="007459BF" w:rsidRDefault="007459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1BE" w:rsidRDefault="007931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1BE" w:rsidRPr="006B1FBD" w:rsidRDefault="006B1FBD" w:rsidP="006B1FBD">
    <w:pPr>
      <w:pStyle w:val="Nagwek"/>
    </w:pPr>
    <w:r w:rsidRPr="00EA708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;mso-wrap-style:square">
          <v:imagedata r:id="rId1" o:title="Nagłówek Algi_kolor_11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1BE" w:rsidRDefault="007931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9BF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B1FBD"/>
    <w:rsid w:val="006F646A"/>
    <w:rsid w:val="00713393"/>
    <w:rsid w:val="007459BF"/>
    <w:rsid w:val="00781717"/>
    <w:rsid w:val="007931BE"/>
    <w:rsid w:val="007D7B59"/>
    <w:rsid w:val="00882B1D"/>
    <w:rsid w:val="008C6FD5"/>
    <w:rsid w:val="009A0497"/>
    <w:rsid w:val="009B1B93"/>
    <w:rsid w:val="009E712A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2013-10-10T09:04:00Z</dcterms:created>
  <dcterms:modified xsi:type="dcterms:W3CDTF">2013-10-10T09:04:00Z</dcterms:modified>
</cp:coreProperties>
</file>