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D79" w:rsidRPr="003D15FF" w:rsidRDefault="00E23D79" w:rsidP="00E23D79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D15FF">
        <w:rPr>
          <w:rFonts w:ascii="Tahoma" w:hAnsi="Tahoma" w:cs="Tahoma"/>
          <w:sz w:val="16"/>
          <w:szCs w:val="16"/>
        </w:rPr>
        <w:t xml:space="preserve">Częstochowa dnia: </w:t>
      </w:r>
      <w:r>
        <w:rPr>
          <w:rFonts w:ascii="Tahoma" w:hAnsi="Tahoma" w:cs="Tahoma"/>
          <w:sz w:val="16"/>
          <w:szCs w:val="16"/>
        </w:rPr>
        <w:t>2013-10-11</w:t>
      </w:r>
    </w:p>
    <w:p w:rsidR="00E23D79" w:rsidRPr="003D15FF" w:rsidRDefault="00E23D79" w:rsidP="00E23D79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23D79" w:rsidRPr="003D15FF" w:rsidRDefault="00E23D79" w:rsidP="00E23D7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D15FF">
        <w:rPr>
          <w:rFonts w:ascii="Tahoma" w:hAnsi="Tahoma" w:cs="Tahoma"/>
          <w:b/>
          <w:bCs/>
          <w:color w:val="000000"/>
          <w:sz w:val="16"/>
          <w:szCs w:val="16"/>
        </w:rPr>
        <w:t>Politechnika Częstochowska,</w:t>
      </w:r>
    </w:p>
    <w:p w:rsidR="00E23D79" w:rsidRPr="003D15FF" w:rsidRDefault="00E23D79" w:rsidP="00E23D7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D15FF">
        <w:rPr>
          <w:rFonts w:ascii="Tahoma" w:hAnsi="Tahoma" w:cs="Tahoma"/>
          <w:color w:val="000000"/>
          <w:sz w:val="16"/>
          <w:szCs w:val="16"/>
        </w:rPr>
        <w:t>Dąbrowskiego 69 ,</w:t>
      </w:r>
    </w:p>
    <w:p w:rsidR="00E23D79" w:rsidRPr="003D15FF" w:rsidRDefault="00E23D79" w:rsidP="00E23D7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D15FF">
        <w:rPr>
          <w:rFonts w:ascii="Tahoma" w:hAnsi="Tahoma" w:cs="Tahoma"/>
          <w:color w:val="000000"/>
          <w:sz w:val="16"/>
          <w:szCs w:val="16"/>
        </w:rPr>
        <w:t>42-201 Częstochowa, woj. śląskie,</w:t>
      </w:r>
    </w:p>
    <w:p w:rsidR="00E23D79" w:rsidRPr="003D15FF" w:rsidRDefault="00E23D79" w:rsidP="00E23D7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3D15FF">
        <w:rPr>
          <w:rFonts w:ascii="Tahoma" w:hAnsi="Tahoma" w:cs="Tahoma"/>
          <w:color w:val="000000"/>
          <w:sz w:val="16"/>
          <w:szCs w:val="16"/>
          <w:lang w:val="en-US"/>
        </w:rPr>
        <w:t>tel. (34)3250236, fax (34)3250415,</w:t>
      </w:r>
    </w:p>
    <w:p w:rsidR="00E23D79" w:rsidRPr="003D15FF" w:rsidRDefault="00E23D79" w:rsidP="00E23D79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t xml:space="preserve">L.dz.RK - </w:t>
      </w:r>
      <w:r w:rsidR="009E2D39">
        <w:rPr>
          <w:rFonts w:ascii="Tahoma" w:hAnsi="Tahoma" w:cs="Tahoma"/>
          <w:sz w:val="16"/>
          <w:szCs w:val="16"/>
        </w:rPr>
        <w:t>957</w:t>
      </w:r>
      <w:r w:rsidRPr="003D15FF">
        <w:rPr>
          <w:rFonts w:ascii="Tahoma" w:hAnsi="Tahoma" w:cs="Tahoma"/>
          <w:sz w:val="16"/>
          <w:szCs w:val="16"/>
        </w:rPr>
        <w:t>/13</w:t>
      </w:r>
    </w:p>
    <w:p w:rsidR="00E23D79" w:rsidRDefault="00E23D79" w:rsidP="00E23D79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E23D79" w:rsidRPr="00E23D79" w:rsidRDefault="00E23D79" w:rsidP="00E23D79"/>
    <w:p w:rsidR="00E23D79" w:rsidRPr="003D15FF" w:rsidRDefault="00E23D79" w:rsidP="00E23D7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Informacja o zmianie terminu podpisania umowy</w:t>
      </w:r>
      <w:r w:rsidRPr="003D15FF">
        <w:rPr>
          <w:rFonts w:ascii="Tahoma" w:hAnsi="Tahoma" w:cs="Tahoma"/>
          <w:b/>
          <w:sz w:val="16"/>
          <w:szCs w:val="16"/>
        </w:rPr>
        <w:br/>
      </w:r>
    </w:p>
    <w:p w:rsidR="00E23D79" w:rsidRDefault="00E23D79" w:rsidP="00E23D7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E23D79" w:rsidRPr="003D15FF" w:rsidRDefault="00E23D79" w:rsidP="00E23D7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D15FF">
        <w:rPr>
          <w:rFonts w:ascii="Tahoma" w:hAnsi="Tahoma" w:cs="Tahoma"/>
          <w:b/>
          <w:sz w:val="16"/>
          <w:szCs w:val="16"/>
        </w:rPr>
        <w:t>Do:</w:t>
      </w:r>
      <w:r w:rsidRPr="003D15FF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3D15FF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3D15FF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Pr="003D15FF">
        <w:rPr>
          <w:rFonts w:ascii="Tahoma" w:hAnsi="Tahoma" w:cs="Tahoma"/>
          <w:b/>
          <w:sz w:val="16"/>
          <w:szCs w:val="16"/>
        </w:rPr>
        <w:t xml:space="preserve">ZP/DK-38/13 na </w:t>
      </w:r>
      <w:r w:rsidRPr="003D15FF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Wydziału Zarządzania Politechniki Częstochowskiej</w:t>
      </w:r>
      <w:r w:rsidRPr="003D15FF">
        <w:rPr>
          <w:rFonts w:ascii="Tahoma" w:hAnsi="Tahoma" w:cs="Tahoma"/>
          <w:color w:val="000000"/>
          <w:sz w:val="16"/>
          <w:szCs w:val="16"/>
        </w:rPr>
        <w:t>.</w:t>
      </w:r>
    </w:p>
    <w:p w:rsidR="00E23D79" w:rsidRPr="003D15FF" w:rsidRDefault="00E23D79" w:rsidP="00E23D79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23D79" w:rsidRDefault="00E23D79" w:rsidP="00E23D79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3D15FF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Pr="003D15FF">
        <w:rPr>
          <w:rFonts w:ascii="Tahoma" w:hAnsi="Tahoma" w:cs="Tahoma"/>
          <w:b/>
          <w:sz w:val="16"/>
          <w:szCs w:val="16"/>
        </w:rPr>
        <w:t>ZP/DK-38/13</w:t>
      </w:r>
      <w:r w:rsidRPr="003D15FF">
        <w:rPr>
          <w:rFonts w:ascii="Tahoma" w:hAnsi="Tahoma" w:cs="Tahoma"/>
          <w:sz w:val="16"/>
          <w:szCs w:val="16"/>
        </w:rPr>
        <w:t xml:space="preserve"> na</w:t>
      </w:r>
      <w:r w:rsidRPr="003D15FF">
        <w:rPr>
          <w:rFonts w:ascii="Tahoma" w:hAnsi="Tahoma" w:cs="Tahoma"/>
          <w:b/>
          <w:sz w:val="16"/>
          <w:szCs w:val="16"/>
        </w:rPr>
        <w:t xml:space="preserve"> </w:t>
      </w:r>
      <w:r w:rsidRPr="003D15FF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Wydziału Zarządzania Politechniki Częstochowskiej</w:t>
      </w:r>
      <w:r w:rsidRPr="003D15FF">
        <w:rPr>
          <w:rFonts w:ascii="Tahoma" w:hAnsi="Tahoma" w:cs="Tahoma"/>
          <w:b/>
          <w:sz w:val="16"/>
          <w:szCs w:val="16"/>
        </w:rPr>
        <w:t xml:space="preserve"> </w:t>
      </w:r>
      <w:r w:rsidRPr="003D15FF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Pzp). Zamawiający </w:t>
      </w:r>
      <w:r>
        <w:rPr>
          <w:rFonts w:ascii="Tahoma" w:hAnsi="Tahoma" w:cs="Tahoma"/>
          <w:sz w:val="16"/>
          <w:szCs w:val="16"/>
        </w:rPr>
        <w:t xml:space="preserve">zmienia datę podpisania umowy z 16.10.2013 na </w:t>
      </w:r>
      <w:r w:rsidRPr="00E23D79">
        <w:rPr>
          <w:rFonts w:ascii="Tahoma" w:hAnsi="Tahoma" w:cs="Tahoma"/>
          <w:b/>
          <w:sz w:val="16"/>
          <w:szCs w:val="16"/>
        </w:rPr>
        <w:t>11.10.2013r</w:t>
      </w:r>
      <w:r>
        <w:rPr>
          <w:rFonts w:ascii="Tahoma" w:hAnsi="Tahoma" w:cs="Tahoma"/>
          <w:sz w:val="16"/>
          <w:szCs w:val="16"/>
        </w:rPr>
        <w:t>.</w:t>
      </w:r>
    </w:p>
    <w:p w:rsidR="00E23D79" w:rsidRDefault="00E23D79" w:rsidP="00E23D79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E23D79" w:rsidRDefault="00E23D79" w:rsidP="00E23D79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E23D79" w:rsidRDefault="00E23D79" w:rsidP="00E23D79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E23D79" w:rsidRPr="003D15FF" w:rsidRDefault="00E23D79" w:rsidP="00E23D79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Z-ca </w:t>
      </w:r>
      <w:r w:rsidRPr="003D15FF">
        <w:rPr>
          <w:rFonts w:ascii="Tahoma" w:hAnsi="Tahoma" w:cs="Tahoma"/>
          <w:sz w:val="16"/>
          <w:szCs w:val="16"/>
        </w:rPr>
        <w:t>Kanclerz</w:t>
      </w:r>
      <w:r>
        <w:rPr>
          <w:rFonts w:ascii="Tahoma" w:hAnsi="Tahoma" w:cs="Tahoma"/>
          <w:sz w:val="16"/>
          <w:szCs w:val="16"/>
        </w:rPr>
        <w:t>a</w:t>
      </w:r>
      <w:r w:rsidRPr="003D15FF">
        <w:rPr>
          <w:rFonts w:ascii="Tahoma" w:hAnsi="Tahoma" w:cs="Tahoma"/>
          <w:sz w:val="16"/>
          <w:szCs w:val="16"/>
        </w:rPr>
        <w:t xml:space="preserve"> </w:t>
      </w:r>
    </w:p>
    <w:p w:rsidR="00E23D79" w:rsidRPr="003D15FF" w:rsidRDefault="00E23D79" w:rsidP="00E23D79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t>Politechniki Częstochowskiej</w:t>
      </w:r>
    </w:p>
    <w:p w:rsidR="00E23D79" w:rsidRPr="003D15FF" w:rsidRDefault="00E23D79" w:rsidP="00E23D79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t xml:space="preserve">mgr </w:t>
      </w:r>
      <w:r>
        <w:rPr>
          <w:rFonts w:ascii="Tahoma" w:hAnsi="Tahoma" w:cs="Tahoma"/>
          <w:sz w:val="16"/>
          <w:szCs w:val="16"/>
        </w:rPr>
        <w:t>Małgorzata Sierżant</w:t>
      </w: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E23D79" w:rsidRDefault="00E23D79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070219" w:rsidRPr="003D15FF" w:rsidRDefault="00CC2788" w:rsidP="003D15FF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lastRenderedPageBreak/>
        <w:t>Częstochowa</w:t>
      </w:r>
      <w:r w:rsidR="00070219" w:rsidRPr="003D15FF">
        <w:rPr>
          <w:rFonts w:ascii="Tahoma" w:hAnsi="Tahoma" w:cs="Tahoma"/>
          <w:sz w:val="16"/>
          <w:szCs w:val="16"/>
        </w:rPr>
        <w:t xml:space="preserve"> dnia: </w:t>
      </w:r>
      <w:r w:rsidR="00F020BC">
        <w:rPr>
          <w:rFonts w:ascii="Tahoma" w:hAnsi="Tahoma" w:cs="Tahoma"/>
          <w:sz w:val="16"/>
          <w:szCs w:val="16"/>
        </w:rPr>
        <w:t>2013-10-10</w:t>
      </w:r>
    </w:p>
    <w:p w:rsidR="00070219" w:rsidRPr="003D15FF" w:rsidRDefault="00070219" w:rsidP="003D15FF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70219" w:rsidRPr="003D15FF" w:rsidRDefault="00CC2788" w:rsidP="003D15FF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D15FF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3D15FF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3D15FF" w:rsidRDefault="00CC2788" w:rsidP="003D15FF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D15FF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3D15FF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D15FF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3D15FF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3D15FF" w:rsidRDefault="00CC2788" w:rsidP="003D15FF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D15FF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3D15FF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D15FF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3D15FF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D15FF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3D15FF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3D15FF" w:rsidRDefault="00070219" w:rsidP="003D15FF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3D15FF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C2788" w:rsidRPr="003D15FF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3D15FF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C2788" w:rsidRPr="003D15FF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3D15FF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3D15FF" w:rsidRDefault="003D15FF" w:rsidP="003D15FF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t xml:space="preserve">L.dz.RK -   </w:t>
      </w:r>
      <w:r w:rsidR="00FC3CCD">
        <w:rPr>
          <w:rFonts w:ascii="Tahoma" w:hAnsi="Tahoma" w:cs="Tahoma"/>
          <w:sz w:val="16"/>
          <w:szCs w:val="16"/>
        </w:rPr>
        <w:t>948</w:t>
      </w:r>
      <w:r w:rsidRPr="003D15FF">
        <w:rPr>
          <w:rFonts w:ascii="Tahoma" w:hAnsi="Tahoma" w:cs="Tahoma"/>
          <w:sz w:val="16"/>
          <w:szCs w:val="16"/>
        </w:rPr>
        <w:t>/13</w:t>
      </w:r>
    </w:p>
    <w:p w:rsidR="002E4130" w:rsidRDefault="002E4130" w:rsidP="003D15FF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070219" w:rsidRPr="003D15FF" w:rsidRDefault="00070219" w:rsidP="003D15FF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t>P O W I A D O M I E N I E</w:t>
      </w:r>
    </w:p>
    <w:p w:rsidR="00070219" w:rsidRPr="003D15FF" w:rsidRDefault="00070219" w:rsidP="003D15FF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D15FF">
        <w:rPr>
          <w:rFonts w:ascii="Tahoma" w:hAnsi="Tahoma" w:cs="Tahoma"/>
          <w:b/>
          <w:sz w:val="16"/>
          <w:szCs w:val="16"/>
        </w:rPr>
        <w:t>o wyborze najkorzystniejszej oferty</w:t>
      </w:r>
      <w:r w:rsidRPr="003D15FF">
        <w:rPr>
          <w:rFonts w:ascii="Tahoma" w:hAnsi="Tahoma" w:cs="Tahoma"/>
          <w:b/>
          <w:sz w:val="16"/>
          <w:szCs w:val="16"/>
        </w:rPr>
        <w:br/>
      </w:r>
      <w:r w:rsidR="00CC2788" w:rsidRPr="003D15FF">
        <w:rPr>
          <w:rFonts w:ascii="Tahoma" w:hAnsi="Tahoma" w:cs="Tahoma"/>
          <w:b/>
          <w:sz w:val="16"/>
          <w:szCs w:val="16"/>
        </w:rPr>
        <w:t>ZP/DK-38/13</w:t>
      </w:r>
    </w:p>
    <w:p w:rsidR="00070219" w:rsidRPr="003D15FF" w:rsidRDefault="00070219" w:rsidP="003D15FF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D15FF">
        <w:rPr>
          <w:rFonts w:ascii="Tahoma" w:hAnsi="Tahoma" w:cs="Tahoma"/>
          <w:b/>
          <w:sz w:val="16"/>
          <w:szCs w:val="16"/>
        </w:rPr>
        <w:t>Do:</w:t>
      </w:r>
      <w:r w:rsidRPr="003D15FF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3D15FF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3D15FF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CC2788" w:rsidRPr="003D15FF">
        <w:rPr>
          <w:rFonts w:ascii="Tahoma" w:hAnsi="Tahoma" w:cs="Tahoma"/>
          <w:b/>
          <w:sz w:val="16"/>
          <w:szCs w:val="16"/>
        </w:rPr>
        <w:t>ZP/DK-38/13</w:t>
      </w:r>
      <w:r w:rsidRPr="003D15FF">
        <w:rPr>
          <w:rFonts w:ascii="Tahoma" w:hAnsi="Tahoma" w:cs="Tahoma"/>
          <w:b/>
          <w:sz w:val="16"/>
          <w:szCs w:val="16"/>
        </w:rPr>
        <w:t xml:space="preserve"> na </w:t>
      </w:r>
      <w:r w:rsidR="00CC2788" w:rsidRPr="003D15FF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Wydziału Zarządzania Politechniki Częstochowskiej</w:t>
      </w:r>
      <w:r w:rsidRPr="003D15FF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3D15FF" w:rsidRDefault="00070219" w:rsidP="003D15FF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3D15FF" w:rsidRDefault="00070219" w:rsidP="003D15FF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C2788" w:rsidRPr="003D15FF">
        <w:rPr>
          <w:rFonts w:ascii="Tahoma" w:hAnsi="Tahoma" w:cs="Tahoma"/>
          <w:b/>
          <w:sz w:val="16"/>
          <w:szCs w:val="16"/>
        </w:rPr>
        <w:t>ZP/DK-38/13</w:t>
      </w:r>
      <w:r w:rsidRPr="003D15FF">
        <w:rPr>
          <w:rFonts w:ascii="Tahoma" w:hAnsi="Tahoma" w:cs="Tahoma"/>
          <w:sz w:val="16"/>
          <w:szCs w:val="16"/>
        </w:rPr>
        <w:t xml:space="preserve"> na</w:t>
      </w:r>
      <w:r w:rsidRPr="003D15FF">
        <w:rPr>
          <w:rFonts w:ascii="Tahoma" w:hAnsi="Tahoma" w:cs="Tahoma"/>
          <w:b/>
          <w:sz w:val="16"/>
          <w:szCs w:val="16"/>
        </w:rPr>
        <w:t xml:space="preserve"> </w:t>
      </w:r>
      <w:r w:rsidR="00CC2788" w:rsidRPr="003D15FF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Wydziału Zarządzania Politechniki Częstochowskiej</w:t>
      </w:r>
      <w:r w:rsidRPr="003D15FF">
        <w:rPr>
          <w:rFonts w:ascii="Tahoma" w:hAnsi="Tahoma" w:cs="Tahoma"/>
          <w:b/>
          <w:sz w:val="16"/>
          <w:szCs w:val="16"/>
        </w:rPr>
        <w:t xml:space="preserve"> </w:t>
      </w:r>
      <w:r w:rsidRPr="003D15FF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3D15FF" w:rsidRDefault="00070219" w:rsidP="003D15FF">
      <w:pPr>
        <w:pStyle w:val="Tekstpodstawowy2"/>
        <w:spacing w:after="0"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3D15FF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C2788" w:rsidRPr="003D15FF" w:rsidTr="003D15FF">
        <w:trPr>
          <w:cantSplit/>
          <w:trHeight w:val="1979"/>
        </w:trPr>
        <w:tc>
          <w:tcPr>
            <w:tcW w:w="9526" w:type="dxa"/>
          </w:tcPr>
          <w:p w:rsidR="003D15FF" w:rsidRDefault="003D15FF" w:rsidP="003D15FF">
            <w:pPr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C2788" w:rsidRPr="003D15FF" w:rsidRDefault="00CC2788" w:rsidP="003D15F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D15F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D15F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CC2788" w:rsidRPr="003D15FF" w:rsidRDefault="00CC2788" w:rsidP="003D15F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C2788" w:rsidRPr="003D15FF" w:rsidRDefault="00CC2788" w:rsidP="003D15F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CC2788" w:rsidRPr="003D15FF" w:rsidRDefault="00CC2788" w:rsidP="003D15F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CC2788" w:rsidRPr="003D15FF" w:rsidRDefault="00CC2788" w:rsidP="003D15F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sz w:val="16"/>
                <w:szCs w:val="16"/>
              </w:rPr>
              <w:t>Al. Niepodległości    41</w:t>
            </w:r>
          </w:p>
          <w:p w:rsidR="00CC2788" w:rsidRPr="003D15FF" w:rsidRDefault="00CC2788" w:rsidP="003D15F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D15F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D15FF">
              <w:rPr>
                <w:rFonts w:ascii="Tahoma" w:hAnsi="Tahoma" w:cs="Tahoma"/>
                <w:b/>
                <w:sz w:val="16"/>
                <w:szCs w:val="16"/>
              </w:rPr>
              <w:t>7 220.10 zł brutto.</w:t>
            </w:r>
          </w:p>
          <w:p w:rsidR="00CC2788" w:rsidRPr="003D15FF" w:rsidRDefault="00CC2788" w:rsidP="003D15F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C2788" w:rsidRDefault="00CC2788" w:rsidP="003D15F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3D15FF" w:rsidRPr="003D15FF" w:rsidRDefault="003D15FF" w:rsidP="003D15F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2788" w:rsidRPr="003D15FF" w:rsidTr="003D15FF">
        <w:trPr>
          <w:cantSplit/>
          <w:trHeight w:val="1965"/>
        </w:trPr>
        <w:tc>
          <w:tcPr>
            <w:tcW w:w="9526" w:type="dxa"/>
          </w:tcPr>
          <w:p w:rsidR="003D15FF" w:rsidRDefault="003D15FF" w:rsidP="003D15FF">
            <w:pPr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C2788" w:rsidRPr="003D15FF" w:rsidRDefault="00CC2788" w:rsidP="003D15F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D15F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D15F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CC2788" w:rsidRPr="003D15FF" w:rsidRDefault="00CC2788" w:rsidP="003D15F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C2788" w:rsidRPr="003D15FF" w:rsidRDefault="00CC2788" w:rsidP="003D15F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sz w:val="16"/>
                <w:szCs w:val="16"/>
              </w:rPr>
              <w:t>PPUH ENTERPRISE Zbigniew Wrotniak</w:t>
            </w:r>
          </w:p>
          <w:p w:rsidR="00CC2788" w:rsidRPr="003D15FF" w:rsidRDefault="00CC2788" w:rsidP="003D15F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CC2788" w:rsidRPr="003D15FF" w:rsidRDefault="00CC2788" w:rsidP="003D15F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sz w:val="16"/>
                <w:szCs w:val="16"/>
              </w:rPr>
              <w:t>Krótka    3</w:t>
            </w:r>
          </w:p>
          <w:p w:rsidR="00CC2788" w:rsidRPr="003D15FF" w:rsidRDefault="00CC2788" w:rsidP="003D15F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D15F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D15FF">
              <w:rPr>
                <w:rFonts w:ascii="Tahoma" w:hAnsi="Tahoma" w:cs="Tahoma"/>
                <w:b/>
                <w:sz w:val="16"/>
                <w:szCs w:val="16"/>
              </w:rPr>
              <w:t>6 580.50 zł brutto.</w:t>
            </w:r>
          </w:p>
          <w:p w:rsidR="00CC2788" w:rsidRPr="003D15FF" w:rsidRDefault="00CC2788" w:rsidP="003D15F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C2788" w:rsidRDefault="00CC2788" w:rsidP="003D15F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3D15FF" w:rsidRPr="003D15FF" w:rsidRDefault="003D15FF" w:rsidP="003D15F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2788" w:rsidRPr="003D15FF" w:rsidTr="003D15FF">
        <w:trPr>
          <w:cantSplit/>
          <w:trHeight w:val="1979"/>
        </w:trPr>
        <w:tc>
          <w:tcPr>
            <w:tcW w:w="9526" w:type="dxa"/>
          </w:tcPr>
          <w:p w:rsidR="003D15FF" w:rsidRDefault="003D15FF" w:rsidP="003D15FF">
            <w:pPr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C2788" w:rsidRPr="003D15FF" w:rsidRDefault="00CC2788" w:rsidP="003D15F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3D15F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D15F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CC2788" w:rsidRPr="003D15FF" w:rsidRDefault="00CC2788" w:rsidP="003D15F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C2788" w:rsidRPr="003D15FF" w:rsidRDefault="00CC2788" w:rsidP="003D15F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CC2788" w:rsidRPr="003D15FF" w:rsidRDefault="00CC2788" w:rsidP="003D15F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CC2788" w:rsidRPr="003D15FF" w:rsidRDefault="00CC2788" w:rsidP="003D15F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sz w:val="16"/>
                <w:szCs w:val="16"/>
              </w:rPr>
              <w:t>Al. Niepodległości    41</w:t>
            </w:r>
          </w:p>
          <w:p w:rsidR="00CC2788" w:rsidRPr="003D15FF" w:rsidRDefault="00CC2788" w:rsidP="003D15F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3D15F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D15FF">
              <w:rPr>
                <w:rFonts w:ascii="Tahoma" w:hAnsi="Tahoma" w:cs="Tahoma"/>
                <w:b/>
                <w:sz w:val="16"/>
                <w:szCs w:val="16"/>
              </w:rPr>
              <w:t>1 820.40 zł brutto.</w:t>
            </w:r>
          </w:p>
          <w:p w:rsidR="00CC2788" w:rsidRPr="003D15FF" w:rsidRDefault="00CC2788" w:rsidP="003D15F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C2788" w:rsidRDefault="00CC2788" w:rsidP="003D15F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3D15FF" w:rsidRPr="003D15FF" w:rsidRDefault="003D15FF" w:rsidP="003D15F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70219" w:rsidRPr="003D15FF" w:rsidRDefault="00070219" w:rsidP="003D15FF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E4130" w:rsidRDefault="002E4130" w:rsidP="003D15FF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2E4130" w:rsidRDefault="002E4130" w:rsidP="003D15FF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070219" w:rsidRPr="003D15FF" w:rsidRDefault="00070219" w:rsidP="003D15FF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3D15FF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3D15FF" w:rsidTr="00D86A12">
        <w:tc>
          <w:tcPr>
            <w:tcW w:w="2277" w:type="dxa"/>
            <w:shd w:val="clear" w:color="auto" w:fill="F3F3F3"/>
          </w:tcPr>
          <w:p w:rsidR="00070219" w:rsidRPr="003D15FF" w:rsidRDefault="00070219" w:rsidP="003D15FF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3D15FF" w:rsidRDefault="00070219" w:rsidP="003D15FF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3D15FF" w:rsidRDefault="00070219" w:rsidP="003D15FF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3D15FF" w:rsidRDefault="00070219" w:rsidP="003D15FF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C2788" w:rsidRPr="003D15FF" w:rsidTr="006E10E1">
        <w:tc>
          <w:tcPr>
            <w:tcW w:w="2277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Ultrabook, monitor,  klawiatura + mysz, pendrive dla Wydziału Zarządzania</w:t>
            </w:r>
          </w:p>
        </w:tc>
        <w:tc>
          <w:tcPr>
            <w:tcW w:w="2651" w:type="dxa"/>
          </w:tcPr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C2788" w:rsidRPr="003D15FF" w:rsidTr="006E10E1">
        <w:tc>
          <w:tcPr>
            <w:tcW w:w="2277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Ultrabook, monitor,  klawiatura + mysz, pendrive dla Wydziału Zarządzania</w:t>
            </w:r>
          </w:p>
        </w:tc>
        <w:tc>
          <w:tcPr>
            <w:tcW w:w="2651" w:type="dxa"/>
          </w:tcPr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Terkom T. Obrzud, T. Darmoliński Spółka Jawna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Cena (koszt) - 99.02</w:t>
            </w:r>
          </w:p>
        </w:tc>
        <w:tc>
          <w:tcPr>
            <w:tcW w:w="17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  99,02</w:t>
            </w:r>
          </w:p>
        </w:tc>
      </w:tr>
      <w:tr w:rsidR="00CC2788" w:rsidRPr="003D15FF" w:rsidTr="006E10E1">
        <w:tc>
          <w:tcPr>
            <w:tcW w:w="2277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Ultrabook, monitor,  klawiatura + mysz, pendrive dla Wydziału Zarządzania</w:t>
            </w:r>
          </w:p>
        </w:tc>
        <w:tc>
          <w:tcPr>
            <w:tcW w:w="2651" w:type="dxa"/>
          </w:tcPr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PPUH ENTERPRISE Zbigniew Wrotniak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Cena (koszt) - 98.52</w:t>
            </w:r>
          </w:p>
        </w:tc>
        <w:tc>
          <w:tcPr>
            <w:tcW w:w="17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  98,52</w:t>
            </w:r>
          </w:p>
        </w:tc>
      </w:tr>
      <w:tr w:rsidR="00CC2788" w:rsidRPr="003D15FF" w:rsidTr="006E10E1">
        <w:tc>
          <w:tcPr>
            <w:tcW w:w="2277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Ultrabook, monitor,  klawiatura + mysz, pendrive dla Wydziału Zarządzania</w:t>
            </w:r>
          </w:p>
        </w:tc>
        <w:tc>
          <w:tcPr>
            <w:tcW w:w="2651" w:type="dxa"/>
          </w:tcPr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Cena (koszt) - 93.17</w:t>
            </w:r>
          </w:p>
        </w:tc>
        <w:tc>
          <w:tcPr>
            <w:tcW w:w="17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  93,17</w:t>
            </w:r>
          </w:p>
        </w:tc>
      </w:tr>
      <w:tr w:rsidR="00CC2788" w:rsidRPr="003D15FF" w:rsidTr="006E10E1">
        <w:tc>
          <w:tcPr>
            <w:tcW w:w="2277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2 - Ultrabook, klawiatura + mysz dla Wydziału Zarządzania</w:t>
            </w:r>
          </w:p>
        </w:tc>
        <w:tc>
          <w:tcPr>
            <w:tcW w:w="2651" w:type="dxa"/>
          </w:tcPr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PPUH ENTERPRISE Zbigniew Wrotniak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C2788" w:rsidRPr="003D15FF" w:rsidTr="006E10E1">
        <w:tc>
          <w:tcPr>
            <w:tcW w:w="2277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2 - Ultrabook, klawiatura + mysz dla Wydziału Zarządzania</w:t>
            </w:r>
          </w:p>
        </w:tc>
        <w:tc>
          <w:tcPr>
            <w:tcW w:w="2651" w:type="dxa"/>
          </w:tcPr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Cena (koszt) - 98.53</w:t>
            </w:r>
          </w:p>
        </w:tc>
        <w:tc>
          <w:tcPr>
            <w:tcW w:w="17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  98,53</w:t>
            </w:r>
          </w:p>
        </w:tc>
      </w:tr>
      <w:tr w:rsidR="00CC2788" w:rsidRPr="003D15FF" w:rsidTr="006E10E1">
        <w:tc>
          <w:tcPr>
            <w:tcW w:w="2277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2 - Ultrabook, klawiatura + mysz dla Wydziału Zarządzania</w:t>
            </w:r>
          </w:p>
        </w:tc>
        <w:tc>
          <w:tcPr>
            <w:tcW w:w="2651" w:type="dxa"/>
          </w:tcPr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Cena (koszt) - 98.35</w:t>
            </w:r>
          </w:p>
        </w:tc>
        <w:tc>
          <w:tcPr>
            <w:tcW w:w="17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  98,35</w:t>
            </w:r>
          </w:p>
        </w:tc>
      </w:tr>
      <w:tr w:rsidR="00CC2788" w:rsidRPr="003D15FF" w:rsidTr="006E10E1">
        <w:tc>
          <w:tcPr>
            <w:tcW w:w="2277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2 - Ultrabook, klawiatura + mysz dla Wydziału Zarządzania</w:t>
            </w:r>
          </w:p>
        </w:tc>
        <w:tc>
          <w:tcPr>
            <w:tcW w:w="2651" w:type="dxa"/>
          </w:tcPr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Terkom T. Obrzud, T. Darmoliński Spółka Jawna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Cena (koszt) - 97.08</w:t>
            </w:r>
          </w:p>
        </w:tc>
        <w:tc>
          <w:tcPr>
            <w:tcW w:w="17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  97,08</w:t>
            </w:r>
          </w:p>
        </w:tc>
      </w:tr>
      <w:tr w:rsidR="00CC2788" w:rsidRPr="003D15FF" w:rsidTr="006E10E1">
        <w:tc>
          <w:tcPr>
            <w:tcW w:w="2277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3 - Netbook dla Wydziału Zarządzania</w:t>
            </w:r>
          </w:p>
        </w:tc>
        <w:tc>
          <w:tcPr>
            <w:tcW w:w="2651" w:type="dxa"/>
          </w:tcPr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C2788" w:rsidRPr="003D15FF" w:rsidTr="006E10E1">
        <w:tc>
          <w:tcPr>
            <w:tcW w:w="2277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3 - Netbook dla Wydziału Zarządzania</w:t>
            </w:r>
          </w:p>
        </w:tc>
        <w:tc>
          <w:tcPr>
            <w:tcW w:w="2651" w:type="dxa"/>
          </w:tcPr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Cena (koszt) - 96.10</w:t>
            </w:r>
          </w:p>
        </w:tc>
        <w:tc>
          <w:tcPr>
            <w:tcW w:w="17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  96,10</w:t>
            </w:r>
          </w:p>
        </w:tc>
      </w:tr>
      <w:tr w:rsidR="00CC2788" w:rsidRPr="003D15FF" w:rsidTr="006E10E1">
        <w:tc>
          <w:tcPr>
            <w:tcW w:w="2277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3 - Netbook dla Wydziału Zarządzania</w:t>
            </w:r>
          </w:p>
        </w:tc>
        <w:tc>
          <w:tcPr>
            <w:tcW w:w="2651" w:type="dxa"/>
          </w:tcPr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PPUH ENTERPRISE Zbigniew Wrotniak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>1 - Cena (koszt) - 85.65</w:t>
            </w:r>
          </w:p>
        </w:tc>
        <w:tc>
          <w:tcPr>
            <w:tcW w:w="1748" w:type="dxa"/>
          </w:tcPr>
          <w:p w:rsidR="00CC2788" w:rsidRPr="003D15FF" w:rsidRDefault="00CC2788" w:rsidP="003D15F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D15FF">
              <w:rPr>
                <w:rFonts w:ascii="Tahoma" w:hAnsi="Tahoma" w:cs="Tahoma"/>
                <w:sz w:val="16"/>
                <w:szCs w:val="16"/>
              </w:rPr>
              <w:t xml:space="preserve">  85,65</w:t>
            </w:r>
          </w:p>
        </w:tc>
      </w:tr>
    </w:tbl>
    <w:p w:rsidR="00BB031B" w:rsidRPr="003D15FF" w:rsidRDefault="00BB031B" w:rsidP="003D15FF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BB031B" w:rsidRPr="003D15FF" w:rsidRDefault="00BB031B" w:rsidP="003D15FF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3D15FF">
        <w:rPr>
          <w:rFonts w:ascii="Tahoma" w:hAnsi="Tahoma" w:cs="Tahoma"/>
          <w:b/>
          <w:sz w:val="16"/>
          <w:szCs w:val="16"/>
        </w:rPr>
        <w:t xml:space="preserve">Umowa w przedmiotowej sprawie zostanie podpisana w siedzibie Zamawiającego (Politechnika Częstochowska ul. Dąbrowskiego 69 42-200 Częstochowa) w dniu </w:t>
      </w:r>
      <w:r w:rsidR="003D15FF" w:rsidRPr="003D15FF">
        <w:rPr>
          <w:rFonts w:ascii="Tahoma" w:hAnsi="Tahoma" w:cs="Tahoma"/>
          <w:b/>
          <w:sz w:val="16"/>
          <w:szCs w:val="16"/>
        </w:rPr>
        <w:t>2013-10-16</w:t>
      </w:r>
      <w:r w:rsidRPr="003D15FF">
        <w:rPr>
          <w:rFonts w:ascii="Tahoma" w:hAnsi="Tahoma" w:cs="Tahoma"/>
          <w:b/>
          <w:sz w:val="16"/>
          <w:szCs w:val="16"/>
        </w:rPr>
        <w:t xml:space="preserve"> </w:t>
      </w:r>
      <w:r w:rsidRPr="003D15FF">
        <w:rPr>
          <w:rFonts w:ascii="Tahoma" w:hAnsi="Tahoma" w:cs="Tahoma"/>
          <w:sz w:val="16"/>
          <w:szCs w:val="16"/>
        </w:rPr>
        <w:t xml:space="preserve"> Prosimy o stawiennictwo osób upoważnionych z Państwa strony do podpisania umowy w miejscu i terminie wskazanym powyżej.</w:t>
      </w:r>
    </w:p>
    <w:p w:rsidR="00BB031B" w:rsidRPr="003D15FF" w:rsidRDefault="00BB031B" w:rsidP="003D15FF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3D15FF" w:rsidRDefault="00280CF6" w:rsidP="003D15FF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CC2788" w:rsidRPr="003D15FF">
        <w:rPr>
          <w:rFonts w:ascii="Tahoma" w:hAnsi="Tahoma" w:cs="Tahoma"/>
          <w:sz w:val="16"/>
          <w:szCs w:val="16"/>
        </w:rPr>
        <w:t xml:space="preserve"> </w:t>
      </w:r>
      <w:r w:rsidR="003D15FF" w:rsidRPr="003D15FF">
        <w:rPr>
          <w:rFonts w:ascii="Tahoma" w:hAnsi="Tahoma" w:cs="Tahoma"/>
          <w:sz w:val="16"/>
          <w:szCs w:val="16"/>
        </w:rPr>
        <w:t>nie krótszym niż 5</w:t>
      </w:r>
      <w:r w:rsidR="00CC2788" w:rsidRPr="003D15FF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280CF6" w:rsidRPr="003D15FF" w:rsidRDefault="00280CF6" w:rsidP="003D15F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3D15FF" w:rsidRDefault="00280CF6" w:rsidP="003D15FF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3D15FF" w:rsidRDefault="00280CF6" w:rsidP="003D15FF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3D15FF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D15FF" w:rsidRPr="003D15FF" w:rsidRDefault="003D15FF" w:rsidP="003D15FF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t xml:space="preserve">Kanclerz </w:t>
      </w:r>
    </w:p>
    <w:p w:rsidR="003D15FF" w:rsidRPr="003D15FF" w:rsidRDefault="003D15FF" w:rsidP="003D15FF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t>Politechniki Częstochowskiej</w:t>
      </w:r>
    </w:p>
    <w:p w:rsidR="003D15FF" w:rsidRPr="003D15FF" w:rsidRDefault="00CC2788" w:rsidP="002E4130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3D15FF">
        <w:rPr>
          <w:rFonts w:ascii="Tahoma" w:hAnsi="Tahoma" w:cs="Tahoma"/>
          <w:sz w:val="16"/>
          <w:szCs w:val="16"/>
        </w:rPr>
        <w:t>mgr inż. Katarzyna</w:t>
      </w:r>
      <w:r w:rsidR="0083040B" w:rsidRPr="003D15FF">
        <w:rPr>
          <w:rFonts w:ascii="Tahoma" w:hAnsi="Tahoma" w:cs="Tahoma"/>
          <w:sz w:val="16"/>
          <w:szCs w:val="16"/>
        </w:rPr>
        <w:t xml:space="preserve"> </w:t>
      </w:r>
      <w:r w:rsidRPr="003D15FF">
        <w:rPr>
          <w:rFonts w:ascii="Tahoma" w:hAnsi="Tahoma" w:cs="Tahoma"/>
          <w:sz w:val="16"/>
          <w:szCs w:val="16"/>
        </w:rPr>
        <w:t>Pikuła</w:t>
      </w:r>
    </w:p>
    <w:sectPr w:rsidR="003D15FF" w:rsidRPr="003D15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49E" w:rsidRDefault="003F349E">
      <w:r>
        <w:separator/>
      </w:r>
    </w:p>
  </w:endnote>
  <w:endnote w:type="continuationSeparator" w:id="0">
    <w:p w:rsidR="003F349E" w:rsidRDefault="003F3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788" w:rsidRDefault="00CC27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E50E52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E50E52">
      <w:rPr>
        <w:rStyle w:val="Numerstrony"/>
        <w:noProof/>
        <w:sz w:val="16"/>
        <w:szCs w:val="16"/>
      </w:rPr>
      <w:t>3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788" w:rsidRDefault="00CC27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49E" w:rsidRDefault="003F349E">
      <w:r>
        <w:separator/>
      </w:r>
    </w:p>
  </w:footnote>
  <w:footnote w:type="continuationSeparator" w:id="0">
    <w:p w:rsidR="003F349E" w:rsidRDefault="003F3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788" w:rsidRDefault="00CC27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788" w:rsidRDefault="00CC27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788" w:rsidRDefault="00CC27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8D9"/>
    <w:rsid w:val="00034F15"/>
    <w:rsid w:val="00070219"/>
    <w:rsid w:val="000A4A43"/>
    <w:rsid w:val="000B6515"/>
    <w:rsid w:val="000D1E6C"/>
    <w:rsid w:val="000D6259"/>
    <w:rsid w:val="000F137E"/>
    <w:rsid w:val="00114DD2"/>
    <w:rsid w:val="001728D9"/>
    <w:rsid w:val="001F67FA"/>
    <w:rsid w:val="002371E6"/>
    <w:rsid w:val="00251690"/>
    <w:rsid w:val="00280CF6"/>
    <w:rsid w:val="002E4130"/>
    <w:rsid w:val="002F587A"/>
    <w:rsid w:val="0033076C"/>
    <w:rsid w:val="003C27EC"/>
    <w:rsid w:val="003D15FF"/>
    <w:rsid w:val="003F349E"/>
    <w:rsid w:val="004B5777"/>
    <w:rsid w:val="004D46B8"/>
    <w:rsid w:val="005652D5"/>
    <w:rsid w:val="005811DF"/>
    <w:rsid w:val="00596F83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C0372"/>
    <w:rsid w:val="008E241C"/>
    <w:rsid w:val="00917FEB"/>
    <w:rsid w:val="00953D9A"/>
    <w:rsid w:val="00982A11"/>
    <w:rsid w:val="009E2D39"/>
    <w:rsid w:val="00A46D85"/>
    <w:rsid w:val="00A978A9"/>
    <w:rsid w:val="00AD5B8D"/>
    <w:rsid w:val="00AE6513"/>
    <w:rsid w:val="00B37924"/>
    <w:rsid w:val="00B51EC7"/>
    <w:rsid w:val="00BA1245"/>
    <w:rsid w:val="00BB031B"/>
    <w:rsid w:val="00BE3FC5"/>
    <w:rsid w:val="00CC2788"/>
    <w:rsid w:val="00D26C67"/>
    <w:rsid w:val="00D5181E"/>
    <w:rsid w:val="00D86A12"/>
    <w:rsid w:val="00E05A7A"/>
    <w:rsid w:val="00E23D79"/>
    <w:rsid w:val="00E4520D"/>
    <w:rsid w:val="00E50E52"/>
    <w:rsid w:val="00EB4311"/>
    <w:rsid w:val="00EB56AB"/>
    <w:rsid w:val="00EF36C3"/>
    <w:rsid w:val="00F020BC"/>
    <w:rsid w:val="00F441FD"/>
    <w:rsid w:val="00F973C8"/>
    <w:rsid w:val="00FC3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E23D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23D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E23D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2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902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2013-10-11T11:28:00Z</cp:lastPrinted>
  <dcterms:created xsi:type="dcterms:W3CDTF">2013-10-11T11:35:00Z</dcterms:created>
  <dcterms:modified xsi:type="dcterms:W3CDTF">2013-10-11T11:35:00Z</dcterms:modified>
</cp:coreProperties>
</file>