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10FA4" w:rsidRPr="00210FA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10FA4" w:rsidRPr="00210FA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10FA4" w:rsidRPr="00210FA4">
        <w:rPr>
          <w:b/>
        </w:rPr>
        <w:t>Dostawa urządzeń i oprogramowania komputerowego dla jednostek organizacyjnych Politechniki Częstochowskiej</w:t>
      </w:r>
      <w:r>
        <w:t xml:space="preserve"> </w:t>
      </w:r>
      <w:r w:rsidR="00AD7726">
        <w:t>(nr sprawy: ZP/DK-39/13)</w:t>
      </w:r>
      <w:bookmarkStart w:id="0" w:name="_GoBack"/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08C" w:rsidRDefault="00D6408C">
      <w:r>
        <w:separator/>
      </w:r>
    </w:p>
  </w:endnote>
  <w:endnote w:type="continuationSeparator" w:id="0">
    <w:p w:rsidR="00D6408C" w:rsidRDefault="00D6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77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772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0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08C" w:rsidRDefault="00D6408C">
      <w:r>
        <w:separator/>
      </w:r>
    </w:p>
  </w:footnote>
  <w:footnote w:type="continuationSeparator" w:id="0">
    <w:p w:rsidR="00D6408C" w:rsidRDefault="00D64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A4" w:rsidRDefault="00210F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A4" w:rsidRDefault="00210F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A4" w:rsidRDefault="00210F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8C"/>
    <w:rsid w:val="000A5EC4"/>
    <w:rsid w:val="00210FA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D7726"/>
    <w:rsid w:val="00B52793"/>
    <w:rsid w:val="00BF2504"/>
    <w:rsid w:val="00C17AA6"/>
    <w:rsid w:val="00CA3550"/>
    <w:rsid w:val="00CB3539"/>
    <w:rsid w:val="00D23A0C"/>
    <w:rsid w:val="00D30B74"/>
    <w:rsid w:val="00D6408C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2013-10-03T06:26:00Z</dcterms:created>
  <dcterms:modified xsi:type="dcterms:W3CDTF">2013-10-03T06:26:00Z</dcterms:modified>
</cp:coreProperties>
</file>