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F5A66" w:rsidRPr="001F5A66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F5A66" w:rsidRPr="001F5A6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1F5A66" w:rsidP="009A0497">
      <w:pPr>
        <w:pStyle w:val="Tekstpodstawowywcity"/>
        <w:spacing w:line="360" w:lineRule="auto"/>
        <w:ind w:firstLine="0"/>
      </w:pPr>
      <w:r w:rsidRPr="001F5A66">
        <w:rPr>
          <w:b/>
        </w:rPr>
        <w:t>Dostawa teslomierza cyfrowego wraz z dodatkową sondą pomiarową dla Instytutu Zaawansowanych Technologii Energetycznych Politechniki Częstochowskiej</w:t>
      </w:r>
      <w:r w:rsidR="00031DA6">
        <w:rPr>
          <w:b/>
        </w:rPr>
        <w:t xml:space="preserve">, </w:t>
      </w:r>
      <w:proofErr w:type="spellStart"/>
      <w:r w:rsidR="00031DA6" w:rsidRPr="00031DA6">
        <w:t>spr</w:t>
      </w:r>
      <w:proofErr w:type="spellEnd"/>
      <w:r w:rsidR="00031DA6" w:rsidRPr="00031DA6">
        <w:t>. nr rej.</w:t>
      </w:r>
      <w:r w:rsidR="00031DA6">
        <w:rPr>
          <w:b/>
        </w:rPr>
        <w:t xml:space="preserve"> ZP/D-80/A/13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ECF" w:rsidRDefault="00163ECF">
      <w:r>
        <w:separator/>
      </w:r>
    </w:p>
  </w:endnote>
  <w:endnote w:type="continuationSeparator" w:id="0">
    <w:p w:rsidR="00163ECF" w:rsidRDefault="00163E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D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D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3E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ECF" w:rsidRDefault="00163ECF">
      <w:r>
        <w:separator/>
      </w:r>
    </w:p>
  </w:footnote>
  <w:footnote w:type="continuationSeparator" w:id="0">
    <w:p w:rsidR="00163ECF" w:rsidRDefault="00163E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A66" w:rsidRDefault="001F5A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A66" w:rsidRDefault="001F5A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A66" w:rsidRDefault="001F5A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A66"/>
    <w:rsid w:val="00031DA6"/>
    <w:rsid w:val="000A5EC4"/>
    <w:rsid w:val="00163ECF"/>
    <w:rsid w:val="001F5A66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2013-09-26T09:09:00Z</dcterms:created>
  <dcterms:modified xsi:type="dcterms:W3CDTF">2013-09-26T09:09:00Z</dcterms:modified>
</cp:coreProperties>
</file>