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261448">
        <w:rPr>
          <w:b w:val="0"/>
          <w:szCs w:val="24"/>
        </w:rPr>
        <w:t>Fax</w:t>
      </w:r>
      <w:proofErr w:type="spellEnd"/>
      <w:r w:rsidRPr="00261448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E-mail …….............……………….……....,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Nawiązując do ogłoszonego zamówienia w trybie „</w:t>
      </w:r>
      <w:r w:rsidR="00ED5DFD" w:rsidRPr="00ED5DFD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ED5DFD" w:rsidRPr="00ED5DFD">
        <w:rPr>
          <w:rFonts w:ascii="Tahoma" w:hAnsi="Tahoma" w:cs="Tahoma"/>
          <w:b/>
          <w:sz w:val="18"/>
          <w:szCs w:val="18"/>
        </w:rPr>
        <w:t>Dostawa urządzenia do p</w:t>
      </w:r>
      <w:r w:rsidR="009A0A9F">
        <w:rPr>
          <w:rFonts w:ascii="Tahoma" w:hAnsi="Tahoma" w:cs="Tahoma"/>
          <w:b/>
          <w:sz w:val="18"/>
          <w:szCs w:val="18"/>
        </w:rPr>
        <w:t>e</w:t>
      </w:r>
      <w:r w:rsidR="00ED5DFD" w:rsidRPr="00ED5DFD">
        <w:rPr>
          <w:rFonts w:ascii="Tahoma" w:hAnsi="Tahoma" w:cs="Tahoma"/>
          <w:b/>
          <w:sz w:val="18"/>
          <w:szCs w:val="18"/>
        </w:rPr>
        <w:t>letyzacji biomasy dla Wydziału Inżynierii Środowiska i Biotechnologii Politechniki Częstochowskiej</w:t>
      </w:r>
      <w:r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Pr="00C916FC">
        <w:rPr>
          <w:rFonts w:ascii="Tahoma" w:hAnsi="Tahoma" w:cs="Tahoma"/>
          <w:sz w:val="18"/>
          <w:szCs w:val="18"/>
        </w:rPr>
        <w:t>spr</w:t>
      </w:r>
      <w:proofErr w:type="spellEnd"/>
      <w:r w:rsidRPr="00C916FC">
        <w:rPr>
          <w:rFonts w:ascii="Tahoma" w:hAnsi="Tahoma" w:cs="Tahoma"/>
          <w:sz w:val="18"/>
          <w:szCs w:val="18"/>
        </w:rPr>
        <w:t xml:space="preserve">. nr rej.  </w:t>
      </w:r>
      <w:r w:rsidR="00ED5DFD" w:rsidRPr="00ED5DFD">
        <w:rPr>
          <w:rFonts w:ascii="Tahoma" w:hAnsi="Tahoma" w:cs="Tahoma"/>
          <w:b/>
          <w:sz w:val="18"/>
          <w:szCs w:val="18"/>
        </w:rPr>
        <w:t>ZP/D-79/A/13</w:t>
      </w:r>
      <w:r>
        <w:rPr>
          <w:b/>
        </w:rPr>
        <w:t xml:space="preserve">, </w:t>
      </w:r>
      <w:r w:rsidRPr="00B92545">
        <w:t>składamy niniejszą ofertę, oferując:</w:t>
      </w:r>
    </w:p>
    <w:p w:rsidR="00B92545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 xml:space="preserve">zapoznaliśmy się ze specyfikacją istotnych warunków zamówienia udostępnioną przez </w:t>
      </w:r>
      <w:r w:rsidRPr="00261448">
        <w:lastRenderedPageBreak/>
        <w:t>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 w:rsidSect="00372D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0D1" w:rsidRDefault="00FF40D1">
      <w:r>
        <w:separator/>
      </w:r>
    </w:p>
  </w:endnote>
  <w:endnote w:type="continuationSeparator" w:id="0">
    <w:p w:rsidR="00FF40D1" w:rsidRDefault="00FF4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DFD" w:rsidRDefault="00ED5DF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1F624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3026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A0A9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DFD" w:rsidRDefault="00ED5D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0D1" w:rsidRDefault="00FF40D1">
      <w:r>
        <w:separator/>
      </w:r>
    </w:p>
  </w:footnote>
  <w:footnote w:type="continuationSeparator" w:id="0">
    <w:p w:rsidR="00FF40D1" w:rsidRDefault="00FF40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DFD" w:rsidRDefault="00ED5D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DFD" w:rsidRDefault="00ED5D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DFD" w:rsidRDefault="00ED5DF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5DFD"/>
    <w:rsid w:val="001F624A"/>
    <w:rsid w:val="00230267"/>
    <w:rsid w:val="00261448"/>
    <w:rsid w:val="00372D17"/>
    <w:rsid w:val="004B13B0"/>
    <w:rsid w:val="00617A0E"/>
    <w:rsid w:val="009A0A9F"/>
    <w:rsid w:val="00B92545"/>
    <w:rsid w:val="00ED5DFD"/>
    <w:rsid w:val="00FF4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D1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72D17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372D17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372D17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372D17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372D17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372D17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372D17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372D17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372D17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372D17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372D17"/>
  </w:style>
  <w:style w:type="paragraph" w:styleId="Stopka">
    <w:name w:val="footer"/>
    <w:basedOn w:val="Normalny"/>
    <w:semiHidden/>
    <w:rsid w:val="00372D17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372D17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372D17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rsid w:val="00372D17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223</Words>
  <Characters>2650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2013-10-01T11:01:00Z</cp:lastPrinted>
  <dcterms:created xsi:type="dcterms:W3CDTF">2013-10-01T11:02:00Z</dcterms:created>
  <dcterms:modified xsi:type="dcterms:W3CDTF">2013-10-01T11:02:00Z</dcterms:modified>
</cp:coreProperties>
</file>