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F3E52" w:rsidRPr="006F3E52">
        <w:rPr>
          <w:b/>
          <w:i w:val="0"/>
        </w:rPr>
        <w:t>2</w:t>
      </w:r>
    </w:p>
    <w:p w:rsidR="00CB6204" w:rsidRDefault="00DA32F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DA32F7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F3E52" w:rsidRPr="006F3E5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F3E52" w:rsidP="009A21D7">
      <w:pPr>
        <w:pStyle w:val="Tekstpodstawowywcity"/>
        <w:spacing w:line="360" w:lineRule="auto"/>
        <w:ind w:firstLine="0"/>
      </w:pPr>
      <w:r w:rsidRPr="006F3E52">
        <w:rPr>
          <w:b/>
        </w:rPr>
        <w:t>Dostawa urządzenia do p</w:t>
      </w:r>
      <w:r w:rsidR="00124A4D">
        <w:rPr>
          <w:b/>
        </w:rPr>
        <w:t>e</w:t>
      </w:r>
      <w:r w:rsidRPr="006F3E52">
        <w:rPr>
          <w:b/>
        </w:rPr>
        <w:t xml:space="preserve">letyzacji biomasy dla Wydziału Inżynierii Środowiska </w:t>
      </w:r>
      <w:r w:rsidR="00120C4A">
        <w:rPr>
          <w:b/>
        </w:rPr>
        <w:br/>
      </w:r>
      <w:r w:rsidRPr="006F3E52">
        <w:rPr>
          <w:b/>
        </w:rPr>
        <w:t>i Biotechnologii Politechniki Częstochowskiej</w:t>
      </w:r>
      <w:r w:rsidR="00C00C1E">
        <w:rPr>
          <w:b/>
        </w:rPr>
        <w:t xml:space="preserve">, </w:t>
      </w:r>
      <w:proofErr w:type="spellStart"/>
      <w:r w:rsidR="00C00C1E" w:rsidRPr="00C00C1E">
        <w:t>spr</w:t>
      </w:r>
      <w:proofErr w:type="spellEnd"/>
      <w:r w:rsidR="00C00C1E" w:rsidRPr="00C00C1E">
        <w:t>. nr rej.</w:t>
      </w:r>
      <w:r w:rsidR="00C00C1E" w:rsidRPr="00C00C1E">
        <w:rPr>
          <w:b/>
        </w:rPr>
        <w:t xml:space="preserve"> ZP/D-79/A/13 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FC1" w:rsidRDefault="00E90FC1">
      <w:r>
        <w:separator/>
      </w:r>
    </w:p>
  </w:endnote>
  <w:endnote w:type="continuationSeparator" w:id="0">
    <w:p w:rsidR="00E90FC1" w:rsidRDefault="00E90F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A32F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A32F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A32F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A32F7">
      <w:rPr>
        <w:rStyle w:val="Numerstrony"/>
        <w:rFonts w:ascii="Arial" w:hAnsi="Arial"/>
        <w:sz w:val="18"/>
        <w:szCs w:val="18"/>
      </w:rPr>
      <w:fldChar w:fldCharType="separate"/>
    </w:r>
    <w:r w:rsidR="00124A4D">
      <w:rPr>
        <w:rStyle w:val="Numerstrony"/>
        <w:rFonts w:ascii="Arial" w:hAnsi="Arial"/>
        <w:noProof/>
        <w:sz w:val="18"/>
        <w:szCs w:val="18"/>
      </w:rPr>
      <w:t>3</w:t>
    </w:r>
    <w:r w:rsidR="00DA32F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A32F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A32F7">
      <w:rPr>
        <w:rStyle w:val="Numerstrony"/>
        <w:rFonts w:ascii="Arial" w:hAnsi="Arial"/>
        <w:sz w:val="18"/>
        <w:szCs w:val="18"/>
      </w:rPr>
      <w:fldChar w:fldCharType="separate"/>
    </w:r>
    <w:r w:rsidR="00124A4D">
      <w:rPr>
        <w:rStyle w:val="Numerstrony"/>
        <w:rFonts w:ascii="Arial" w:hAnsi="Arial"/>
        <w:noProof/>
        <w:sz w:val="18"/>
        <w:szCs w:val="18"/>
      </w:rPr>
      <w:t>3</w:t>
    </w:r>
    <w:r w:rsidR="00DA32F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E52" w:rsidRDefault="006F3E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FC1" w:rsidRDefault="00E90FC1">
      <w:r>
        <w:separator/>
      </w:r>
    </w:p>
  </w:footnote>
  <w:footnote w:type="continuationSeparator" w:id="0">
    <w:p w:rsidR="00E90FC1" w:rsidRDefault="00E90F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E52" w:rsidRDefault="006F3E5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E52" w:rsidRDefault="006F3E5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E52" w:rsidRDefault="006F3E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E52"/>
    <w:rsid w:val="00002F64"/>
    <w:rsid w:val="000E6599"/>
    <w:rsid w:val="000F65EE"/>
    <w:rsid w:val="00111985"/>
    <w:rsid w:val="00120C4A"/>
    <w:rsid w:val="00124A4D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B51F7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C2EEC"/>
    <w:rsid w:val="006F3E52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00C1E"/>
    <w:rsid w:val="00CB6204"/>
    <w:rsid w:val="00CC527A"/>
    <w:rsid w:val="00DA32F7"/>
    <w:rsid w:val="00DD482A"/>
    <w:rsid w:val="00DE0405"/>
    <w:rsid w:val="00DE192E"/>
    <w:rsid w:val="00DE252B"/>
    <w:rsid w:val="00E90FC1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975</Words>
  <Characters>6434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2013-10-01T10:57:00Z</cp:lastPrinted>
  <dcterms:created xsi:type="dcterms:W3CDTF">2013-10-01T10:58:00Z</dcterms:created>
  <dcterms:modified xsi:type="dcterms:W3CDTF">2013-10-01T10:58:00Z</dcterms:modified>
</cp:coreProperties>
</file>