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267" w:rsidRPr="00261448" w:rsidRDefault="00230267" w:rsidP="00B92545">
      <w:pPr>
        <w:spacing w:line="360" w:lineRule="auto"/>
        <w:jc w:val="center"/>
        <w:rPr>
          <w:b/>
          <w:u w:val="single"/>
        </w:rPr>
      </w:pPr>
    </w:p>
    <w:p w:rsidR="00261448" w:rsidRPr="00261448" w:rsidRDefault="00261448" w:rsidP="00B92545">
      <w:pPr>
        <w:spacing w:line="360" w:lineRule="auto"/>
        <w:ind w:left="5664"/>
      </w:pPr>
      <w:r w:rsidRPr="00261448">
        <w:t>.................................................</w:t>
      </w:r>
    </w:p>
    <w:p w:rsidR="00261448" w:rsidRPr="00B92545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r w:rsidRPr="00B92545">
        <w:rPr>
          <w:rFonts w:ascii="Times New Roman" w:hAnsi="Times New Roman"/>
          <w:b w:val="0"/>
          <w:sz w:val="24"/>
          <w:szCs w:val="24"/>
        </w:rPr>
        <w:t>miejscowość i data</w:t>
      </w:r>
    </w:p>
    <w:p w:rsidR="00B92545" w:rsidRDefault="00B92545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261448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261448">
        <w:rPr>
          <w:szCs w:val="24"/>
          <w:u w:val="single"/>
        </w:rPr>
        <w:t>OFERTA</w:t>
      </w:r>
    </w:p>
    <w:p w:rsidR="00261448" w:rsidRPr="00261448" w:rsidRDefault="00261448" w:rsidP="00B92545">
      <w:pPr>
        <w:spacing w:line="360" w:lineRule="auto"/>
      </w:pPr>
      <w:r w:rsidRPr="00261448">
        <w:t>Nazwa wykonawcy: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Adres: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>Tel. 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proofErr w:type="spellStart"/>
      <w:r w:rsidRPr="00261448">
        <w:rPr>
          <w:b w:val="0"/>
          <w:szCs w:val="24"/>
        </w:rPr>
        <w:t>Fax</w:t>
      </w:r>
      <w:proofErr w:type="spellEnd"/>
      <w:r w:rsidRPr="00261448">
        <w:rPr>
          <w:b w:val="0"/>
          <w:szCs w:val="24"/>
        </w:rPr>
        <w:t xml:space="preserve">: …………………............................., na który zamawiający ma przesyłać korespondencję </w:t>
      </w:r>
    </w:p>
    <w:p w:rsidR="00261448" w:rsidRPr="00261448" w:rsidRDefault="00261448" w:rsidP="00B92545">
      <w:pPr>
        <w:spacing w:line="360" w:lineRule="auto"/>
      </w:pPr>
      <w:r w:rsidRPr="00261448">
        <w:t>E-mail …….............……………….……...., na który zamawiający ma przesyłać korespondencję</w:t>
      </w:r>
    </w:p>
    <w:p w:rsidR="00261448" w:rsidRPr="00261448" w:rsidRDefault="00261448" w:rsidP="00B92545">
      <w:pPr>
        <w:spacing w:line="360" w:lineRule="auto"/>
      </w:pPr>
      <w:r w:rsidRPr="00261448">
        <w:t>NIP .............................................................. Regon ..................................................................</w:t>
      </w:r>
    </w:p>
    <w:p w:rsidR="00230267" w:rsidRPr="00261448" w:rsidRDefault="00230267" w:rsidP="00B92545">
      <w:pPr>
        <w:spacing w:line="360" w:lineRule="auto"/>
        <w:jc w:val="both"/>
      </w:pP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Nawiązując do ogłoszonego zamówienia w trybie „</w:t>
      </w:r>
      <w:r w:rsidR="00ED3D33" w:rsidRPr="00ED3D33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ED3D33" w:rsidRPr="00ED3D33">
        <w:rPr>
          <w:rFonts w:ascii="Tahoma" w:hAnsi="Tahoma" w:cs="Tahoma"/>
          <w:b/>
          <w:sz w:val="18"/>
          <w:szCs w:val="18"/>
        </w:rPr>
        <w:t>Dostawa przepływomierza turbinowego elektromagnetycznego do wody dla Instytutu Inżynierii Środowiska Politechniki Częstochowskiej</w:t>
      </w:r>
      <w:r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Pr="00C916FC">
        <w:rPr>
          <w:rFonts w:ascii="Tahoma" w:hAnsi="Tahoma" w:cs="Tahoma"/>
          <w:sz w:val="18"/>
          <w:szCs w:val="18"/>
        </w:rPr>
        <w:t>spr</w:t>
      </w:r>
      <w:proofErr w:type="spellEnd"/>
      <w:r w:rsidRPr="00C916FC">
        <w:rPr>
          <w:rFonts w:ascii="Tahoma" w:hAnsi="Tahoma" w:cs="Tahoma"/>
          <w:sz w:val="18"/>
          <w:szCs w:val="18"/>
        </w:rPr>
        <w:t xml:space="preserve">. nr rej.  </w:t>
      </w:r>
      <w:r w:rsidR="00ED3D33" w:rsidRPr="00ED3D33">
        <w:rPr>
          <w:rFonts w:ascii="Tahoma" w:hAnsi="Tahoma" w:cs="Tahoma"/>
          <w:b/>
          <w:sz w:val="18"/>
          <w:szCs w:val="18"/>
        </w:rPr>
        <w:t>ZP/D-78/A/13</w:t>
      </w:r>
      <w:r>
        <w:rPr>
          <w:b/>
        </w:rPr>
        <w:t xml:space="preserve">, </w:t>
      </w:r>
      <w:r w:rsidRPr="00B92545">
        <w:t>składamy niniejszą ofertę, oferując:</w:t>
      </w:r>
    </w:p>
    <w:p w:rsidR="00B92545" w:rsidRDefault="00B92545" w:rsidP="00B92545">
      <w:pPr>
        <w:spacing w:line="360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261448" w:rsidRPr="00261448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261448" w:rsidRDefault="00261448" w:rsidP="00B92545">
            <w:pPr>
              <w:spacing w:line="360" w:lineRule="auto"/>
              <w:rPr>
                <w:bCs/>
              </w:rPr>
            </w:pPr>
            <w:r w:rsidRPr="00261448">
              <w:rPr>
                <w:bCs/>
              </w:rPr>
              <w:t>w cenie: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 xml:space="preserve">brutto :  </w:t>
            </w:r>
            <w:r w:rsidRPr="00261448">
              <w:t>..........................................................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</w:t>
            </w:r>
            <w:r w:rsidR="00BF282A">
              <w:t xml:space="preserve">............................... </w:t>
            </w:r>
            <w:r w:rsidRPr="00261448">
              <w:t>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>cena netto :</w:t>
            </w:r>
            <w:r w:rsidRPr="00261448">
              <w:t xml:space="preserve">  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Zastosowano stawkę podatku VAT w wysokości ……………%</w:t>
            </w:r>
          </w:p>
          <w:p w:rsidR="00261448" w:rsidRPr="00261448" w:rsidRDefault="00261448" w:rsidP="00B92545">
            <w:pPr>
              <w:pStyle w:val="Tekstpodstawowy"/>
            </w:pPr>
            <w:r w:rsidRPr="00261448">
              <w:rPr>
                <w:bCs/>
              </w:rPr>
              <w:t xml:space="preserve">Gwarancja: </w:t>
            </w:r>
            <w:r w:rsidRPr="00261448">
              <w:rPr>
                <w:b/>
              </w:rPr>
              <w:t>...............................................................................................................................</w:t>
            </w:r>
          </w:p>
          <w:p w:rsidR="00261448" w:rsidRPr="00261448" w:rsidRDefault="00261448" w:rsidP="00B92545">
            <w:pPr>
              <w:pStyle w:val="Tekstpodstawowy"/>
              <w:rPr>
                <w:b/>
              </w:rPr>
            </w:pPr>
            <w:r w:rsidRPr="00261448">
              <w:rPr>
                <w:b/>
                <w:bCs/>
              </w:rPr>
              <w:t>Termin realizacji:</w:t>
            </w:r>
            <w:r w:rsidRPr="00261448">
              <w:t xml:space="preserve"> 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  <w:r w:rsidRPr="00261448">
              <w:rPr>
                <w:b/>
                <w:bCs/>
              </w:rPr>
              <w:t xml:space="preserve">Warunki płatności: </w:t>
            </w:r>
            <w:r w:rsidRPr="00261448">
              <w:t>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</w:p>
        </w:tc>
      </w:tr>
    </w:tbl>
    <w:p w:rsidR="00BF282A" w:rsidRDefault="00BF282A" w:rsidP="00B92545">
      <w:pPr>
        <w:spacing w:line="360" w:lineRule="auto"/>
        <w:jc w:val="both"/>
        <w:rPr>
          <w:b/>
          <w:u w:val="single"/>
        </w:rPr>
      </w:pPr>
    </w:p>
    <w:p w:rsidR="00261448" w:rsidRPr="00261448" w:rsidRDefault="00261448" w:rsidP="00B92545">
      <w:pPr>
        <w:spacing w:line="360" w:lineRule="auto"/>
        <w:jc w:val="both"/>
        <w:rPr>
          <w:b/>
          <w:u w:val="single"/>
        </w:rPr>
      </w:pPr>
      <w:r w:rsidRPr="00261448">
        <w:rPr>
          <w:b/>
          <w:u w:val="single"/>
        </w:rPr>
        <w:lastRenderedPageBreak/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261448">
        <w:rPr>
          <w:spacing w:val="-1"/>
        </w:rPr>
        <w:t>1.</w:t>
      </w:r>
      <w:r w:rsidRPr="00261448">
        <w:rPr>
          <w:spacing w:val="-1"/>
        </w:rPr>
        <w:tab/>
      </w:r>
      <w:r w:rsidRPr="00261448">
        <w:t>zapoznaliśmy się ze specyfikacją istotnych warunków zamówienia udostępnioną przez Zamawiającego  i nie wnosimy do niej żadnych uwag i zastrzeżeń oraz w pełni 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zdobyliśmy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akceptujemy projekt umowy zawarty w SIWZ i w razie wybrania naszej oferty zobowiązujemy się do zawarcia umowy na warunkach w nim określonych, w terminie 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uważamy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są : 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  <w:t xml:space="preserve">podpis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upoważnionego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F97" w:rsidRDefault="00BE3F97">
      <w:r>
        <w:separator/>
      </w:r>
    </w:p>
  </w:endnote>
  <w:endnote w:type="continuationSeparator" w:id="0">
    <w:p w:rsidR="00BE3F97" w:rsidRDefault="00BE3F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D33" w:rsidRDefault="00ED3D3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F282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D33" w:rsidRDefault="00ED3D3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F97" w:rsidRDefault="00BE3F97">
      <w:r>
        <w:separator/>
      </w:r>
    </w:p>
  </w:footnote>
  <w:footnote w:type="continuationSeparator" w:id="0">
    <w:p w:rsidR="00BE3F97" w:rsidRDefault="00BE3F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D33" w:rsidRDefault="00ED3D3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D33" w:rsidRDefault="00ED3D3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D33" w:rsidRDefault="00ED3D3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3D33"/>
    <w:rsid w:val="00230267"/>
    <w:rsid w:val="00261448"/>
    <w:rsid w:val="004B13B0"/>
    <w:rsid w:val="00B92545"/>
    <w:rsid w:val="00BE3F97"/>
    <w:rsid w:val="00BF282A"/>
    <w:rsid w:val="00ED3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222</Words>
  <Characters>2659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2001-01-24T12:21:00Z</cp:lastPrinted>
  <dcterms:created xsi:type="dcterms:W3CDTF">2013-09-26T08:20:00Z</dcterms:created>
  <dcterms:modified xsi:type="dcterms:W3CDTF">2013-09-26T08:20:00Z</dcterms:modified>
</cp:coreProperties>
</file>