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BA1EC3" w:rsidRPr="00BA1EC3">
        <w:rPr>
          <w:b/>
          <w:i w:val="0"/>
        </w:rPr>
        <w:t>2</w:t>
      </w:r>
    </w:p>
    <w:p w:rsidR="00CB6204" w:rsidRDefault="00B53781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B53781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BA1EC3" w:rsidRPr="00BA1EC3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BA1EC3" w:rsidP="009A21D7">
      <w:pPr>
        <w:pStyle w:val="Tekstpodstawowywcity"/>
        <w:spacing w:line="360" w:lineRule="auto"/>
        <w:ind w:firstLine="0"/>
      </w:pPr>
      <w:r w:rsidRPr="00BA1EC3">
        <w:rPr>
          <w:b/>
        </w:rPr>
        <w:t>Dostawa przepływomierza turbinowego elektromagnetycznego do wody dla Instytutu Inżynierii Środowiska Politechniki Częstochowskiej</w:t>
      </w:r>
      <w:r w:rsidR="00BD15DC">
        <w:rPr>
          <w:b/>
        </w:rPr>
        <w:t xml:space="preserve">, </w:t>
      </w:r>
      <w:proofErr w:type="spellStart"/>
      <w:r w:rsidR="00BD15DC" w:rsidRPr="00BD15DC">
        <w:t>spr</w:t>
      </w:r>
      <w:proofErr w:type="spellEnd"/>
      <w:r w:rsidR="00BD15DC" w:rsidRPr="00BD15DC">
        <w:t>. nr rej.</w:t>
      </w:r>
      <w:r w:rsidR="00BD15DC" w:rsidRPr="00BD15DC">
        <w:rPr>
          <w:b/>
        </w:rPr>
        <w:t xml:space="preserve"> ZP/D-</w:t>
      </w:r>
      <w:r w:rsidR="00CA5329">
        <w:rPr>
          <w:b/>
        </w:rPr>
        <w:t>7</w:t>
      </w:r>
      <w:r w:rsidR="00BD15DC" w:rsidRPr="00BD15DC">
        <w:rPr>
          <w:b/>
        </w:rPr>
        <w:t xml:space="preserve">8/A/13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7A9" w:rsidRDefault="00FB47A9">
      <w:r>
        <w:separator/>
      </w:r>
    </w:p>
  </w:endnote>
  <w:endnote w:type="continuationSeparator" w:id="0">
    <w:p w:rsidR="00FB47A9" w:rsidRDefault="00FB4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B53781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B5378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537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53781">
      <w:rPr>
        <w:rStyle w:val="Numerstrony"/>
        <w:rFonts w:ascii="Arial" w:hAnsi="Arial"/>
        <w:sz w:val="18"/>
        <w:szCs w:val="18"/>
      </w:rPr>
      <w:fldChar w:fldCharType="separate"/>
    </w:r>
    <w:r w:rsidR="00CA5329">
      <w:rPr>
        <w:rStyle w:val="Numerstrony"/>
        <w:rFonts w:ascii="Arial" w:hAnsi="Arial"/>
        <w:noProof/>
        <w:sz w:val="18"/>
        <w:szCs w:val="18"/>
      </w:rPr>
      <w:t>1</w:t>
    </w:r>
    <w:r w:rsidR="00B5378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5378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53781">
      <w:rPr>
        <w:rStyle w:val="Numerstrony"/>
        <w:rFonts w:ascii="Arial" w:hAnsi="Arial"/>
        <w:sz w:val="18"/>
        <w:szCs w:val="18"/>
      </w:rPr>
      <w:fldChar w:fldCharType="separate"/>
    </w:r>
    <w:r w:rsidR="00CA5329">
      <w:rPr>
        <w:rStyle w:val="Numerstrony"/>
        <w:rFonts w:ascii="Arial" w:hAnsi="Arial"/>
        <w:noProof/>
        <w:sz w:val="18"/>
        <w:szCs w:val="18"/>
      </w:rPr>
      <w:t>3</w:t>
    </w:r>
    <w:r w:rsidR="00B5378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EC3" w:rsidRDefault="00BA1EC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7A9" w:rsidRDefault="00FB47A9">
      <w:r>
        <w:separator/>
      </w:r>
    </w:p>
  </w:footnote>
  <w:footnote w:type="continuationSeparator" w:id="0">
    <w:p w:rsidR="00FB47A9" w:rsidRDefault="00FB47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EC3" w:rsidRDefault="00BA1EC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EC3" w:rsidRDefault="00BA1EC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EC3" w:rsidRDefault="00BA1EC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1EC3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53781"/>
    <w:rsid w:val="00BA1EC3"/>
    <w:rsid w:val="00BD15DC"/>
    <w:rsid w:val="00BE6092"/>
    <w:rsid w:val="00CA5329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B47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974</Words>
  <Characters>6441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2013-09-26T07:55:00Z</dcterms:created>
  <dcterms:modified xsi:type="dcterms:W3CDTF">2013-09-26T07:55:00Z</dcterms:modified>
</cp:coreProperties>
</file>