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561776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AE2E8C" w:rsidRPr="00AE2E8C">
        <w:rPr>
          <w:rFonts w:ascii="Tahoma" w:hAnsi="Tahoma" w:cs="Tahoma"/>
          <w:bCs/>
          <w:sz w:val="16"/>
          <w:szCs w:val="16"/>
        </w:rPr>
        <w:t>Dostawa projektora dla Wydziału Zarządzania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E2E8C" w:rsidRPr="00AE2E8C">
        <w:rPr>
          <w:rFonts w:ascii="Tahoma" w:hAnsi="Tahoma" w:cs="Tahoma"/>
          <w:bCs/>
          <w:sz w:val="16"/>
          <w:szCs w:val="16"/>
        </w:rPr>
        <w:t>ZP/D-76/A/13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AE2E8C" w:rsidTr="00CD40D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561776" w:rsidRDefault="00561776" w:rsidP="00CD40D8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AE2E8C" w:rsidRDefault="00AE2E8C" w:rsidP="00CD40D8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E2E8C">
              <w:rPr>
                <w:rFonts w:ascii="Tahoma" w:hAnsi="Tahoma" w:cs="Tahoma"/>
                <w:sz w:val="16"/>
                <w:szCs w:val="16"/>
              </w:rPr>
              <w:t>Dostawa projektora dla Wydziału Zarządzania Politechniki Częstochowskiej</w:t>
            </w:r>
          </w:p>
          <w:p w:rsidR="00AE2E8C" w:rsidRPr="00087510" w:rsidRDefault="00AE2E8C" w:rsidP="00CD40D8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AE2E8C" w:rsidRPr="00087510" w:rsidRDefault="00AE2E8C" w:rsidP="00CD40D8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AE2E8C" w:rsidRPr="00087510" w:rsidRDefault="00AE2E8C" w:rsidP="00CD40D8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E2E8C" w:rsidRPr="00087510" w:rsidRDefault="00AE2E8C" w:rsidP="00CD40D8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AE2E8C" w:rsidRPr="00087510" w:rsidRDefault="00AE2E8C" w:rsidP="00CD40D8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AE2E8C" w:rsidRPr="00087510" w:rsidRDefault="00AE2E8C" w:rsidP="00CD40D8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AE2E8C" w:rsidRPr="00087510" w:rsidRDefault="00AE2E8C" w:rsidP="00CD40D8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AE2E8C" w:rsidRPr="00087510" w:rsidRDefault="00AE2E8C" w:rsidP="00CD40D8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AE2E8C" w:rsidRPr="00087510" w:rsidRDefault="00AE2E8C" w:rsidP="00CD40D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AE2E8C" w:rsidRPr="00EA385E" w:rsidRDefault="00AE2E8C" w:rsidP="00CD40D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 xml:space="preserve">uważamy się za związanych niniejszą ofertą przez okres </w:t>
      </w:r>
      <w:r w:rsidR="00561776">
        <w:rPr>
          <w:rFonts w:ascii="Tahoma" w:hAnsi="Tahoma" w:cs="Tahoma"/>
          <w:sz w:val="16"/>
          <w:szCs w:val="16"/>
        </w:rPr>
        <w:t>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720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7A28B5" w:rsidRPr="00087510" w:rsidSect="006477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02C" w:rsidRDefault="00B4102C" w:rsidP="00647765">
      <w:r>
        <w:separator/>
      </w:r>
    </w:p>
  </w:endnote>
  <w:endnote w:type="continuationSeparator" w:id="0">
    <w:p w:rsidR="00B4102C" w:rsidRDefault="00B4102C" w:rsidP="006477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77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5617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4776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6177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61776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56177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617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02C" w:rsidRDefault="00B4102C" w:rsidP="00647765">
      <w:r>
        <w:separator/>
      </w:r>
    </w:p>
  </w:footnote>
  <w:footnote w:type="continuationSeparator" w:id="0">
    <w:p w:rsidR="00B4102C" w:rsidRDefault="00B4102C" w:rsidP="006477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617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561776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5617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2E8C"/>
    <w:rsid w:val="00561776"/>
    <w:rsid w:val="00647765"/>
    <w:rsid w:val="007A28B5"/>
    <w:rsid w:val="00AE2E8C"/>
    <w:rsid w:val="00B4102C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424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2013-09-20T10:15:00Z</cp:lastPrinted>
  <dcterms:created xsi:type="dcterms:W3CDTF">2013-09-20T10:15:00Z</dcterms:created>
  <dcterms:modified xsi:type="dcterms:W3CDTF">2013-09-20T10:15:00Z</dcterms:modified>
</cp:coreProperties>
</file>