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0025E" w:rsidRPr="0080025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0025E" w:rsidRPr="0080025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80025E" w:rsidP="009A0497">
      <w:pPr>
        <w:pStyle w:val="Tekstpodstawowywcity"/>
        <w:spacing w:line="360" w:lineRule="auto"/>
        <w:ind w:firstLine="0"/>
      </w:pPr>
      <w:r w:rsidRPr="0080025E">
        <w:rPr>
          <w:b/>
        </w:rPr>
        <w:t>Dostawa projektora dla Wydziału Zarządzania Politechniki Częstochowskiej</w:t>
      </w:r>
      <w:r w:rsidR="00446DC0">
        <w:rPr>
          <w:b/>
        </w:rPr>
        <w:t xml:space="preserve">, </w:t>
      </w:r>
      <w:proofErr w:type="spellStart"/>
      <w:r w:rsidR="00446DC0" w:rsidRPr="00446DC0">
        <w:t>spr</w:t>
      </w:r>
      <w:proofErr w:type="spellEnd"/>
      <w:r w:rsidR="00446DC0" w:rsidRPr="00446DC0">
        <w:t>. nr rej.</w:t>
      </w:r>
      <w:r w:rsidR="00446DC0">
        <w:rPr>
          <w:b/>
        </w:rPr>
        <w:t xml:space="preserve"> ZP/D-76/A/13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829" w:rsidRDefault="002F0829">
      <w:r>
        <w:separator/>
      </w:r>
    </w:p>
  </w:endnote>
  <w:endnote w:type="continuationSeparator" w:id="0">
    <w:p w:rsidR="002F0829" w:rsidRDefault="002F08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6D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6D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6D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829" w:rsidRDefault="002F0829">
      <w:r>
        <w:separator/>
      </w:r>
    </w:p>
  </w:footnote>
  <w:footnote w:type="continuationSeparator" w:id="0">
    <w:p w:rsidR="002F0829" w:rsidRDefault="002F08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25E" w:rsidRDefault="008002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25E" w:rsidRDefault="008002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25E" w:rsidRDefault="008002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025E"/>
    <w:rsid w:val="000A5EC4"/>
    <w:rsid w:val="00212828"/>
    <w:rsid w:val="00271E63"/>
    <w:rsid w:val="00280712"/>
    <w:rsid w:val="002A7C88"/>
    <w:rsid w:val="002F0829"/>
    <w:rsid w:val="00446DC0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0025E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2013-09-20T10:07:00Z</cp:lastPrinted>
  <dcterms:created xsi:type="dcterms:W3CDTF">2013-09-20T10:07:00Z</dcterms:created>
  <dcterms:modified xsi:type="dcterms:W3CDTF">2013-09-20T10:07:00Z</dcterms:modified>
</cp:coreProperties>
</file>