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4464AD" w:rsidRPr="004464AD" w:rsidRDefault="004464AD" w:rsidP="004464AD"/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4464AD" w:rsidRPr="00087510" w:rsidRDefault="004464AD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4464AD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371442" w:rsidRPr="00371442">
        <w:rPr>
          <w:rFonts w:ascii="Tahoma" w:hAnsi="Tahoma" w:cs="Tahoma"/>
          <w:bCs/>
          <w:sz w:val="16"/>
          <w:szCs w:val="16"/>
        </w:rPr>
        <w:t>Dostawa bloku mikrofalowego na pasmo Q wraz z rezonatorem, kontrolerem bloku, miernikiem częstości i zasilaczem dla Instytutu Fizyki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371442" w:rsidRPr="00371442">
        <w:rPr>
          <w:rFonts w:ascii="Tahoma" w:hAnsi="Tahoma" w:cs="Tahoma"/>
          <w:bCs/>
          <w:sz w:val="16"/>
          <w:szCs w:val="16"/>
        </w:rPr>
        <w:t>ZP/D-75/A/13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371442" w:rsidTr="001D6BD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464AD" w:rsidRDefault="004464AD" w:rsidP="001D6BD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71442" w:rsidRDefault="00371442" w:rsidP="001D6BD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71442">
              <w:rPr>
                <w:rFonts w:ascii="Tahoma" w:hAnsi="Tahoma" w:cs="Tahoma"/>
                <w:sz w:val="16"/>
                <w:szCs w:val="16"/>
              </w:rPr>
              <w:t>Dostawa bloku mikrofalowego na pasmo Q wraz z rezonatorem, kontrolerem bloku, miernikiem częstości i zasilaczem dla Instytutu Fizyki Politechniki Częstochowskiej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71442" w:rsidRPr="00087510" w:rsidRDefault="00371442" w:rsidP="001D6BD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71442" w:rsidRPr="00087510" w:rsidRDefault="00371442" w:rsidP="001D6BD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71442" w:rsidRPr="00087510" w:rsidRDefault="00371442" w:rsidP="001D6BD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71442" w:rsidRPr="00087510" w:rsidRDefault="00371442" w:rsidP="001D6BD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71442" w:rsidRPr="00EA385E" w:rsidRDefault="00371442" w:rsidP="001D6BD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371442">
              <w:rPr>
                <w:rFonts w:ascii="Tahoma" w:hAnsi="Tahoma" w:cs="Tahoma"/>
                <w:sz w:val="16"/>
                <w:szCs w:val="16"/>
              </w:rPr>
              <w:t>1 300.00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Default="004464AD" w:rsidP="004464AD">
      <w:pPr>
        <w:tabs>
          <w:tab w:val="left" w:pos="1215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:rsidR="004464AD" w:rsidRPr="00087510" w:rsidRDefault="004464AD" w:rsidP="004464AD">
      <w:pPr>
        <w:tabs>
          <w:tab w:val="left" w:pos="1215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4464AD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4464AD" w:rsidRPr="00087510" w:rsidRDefault="004464AD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0D0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B37" w:rsidRDefault="00453B37" w:rsidP="000D060E">
      <w:r>
        <w:separator/>
      </w:r>
    </w:p>
  </w:endnote>
  <w:endnote w:type="continuationSeparator" w:id="0">
    <w:p w:rsidR="00453B37" w:rsidRDefault="00453B37" w:rsidP="000D06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D06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464A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D060E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464A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464A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464A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464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B37" w:rsidRDefault="00453B37" w:rsidP="000D060E">
      <w:r>
        <w:separator/>
      </w:r>
    </w:p>
  </w:footnote>
  <w:footnote w:type="continuationSeparator" w:id="0">
    <w:p w:rsidR="00453B37" w:rsidRDefault="00453B37" w:rsidP="000D06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464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4464AD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4464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442"/>
    <w:rsid w:val="000D060E"/>
    <w:rsid w:val="00371442"/>
    <w:rsid w:val="004464AD"/>
    <w:rsid w:val="00453B37"/>
    <w:rsid w:val="007A28B5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2013-09-20T09:45:00Z</cp:lastPrinted>
  <dcterms:created xsi:type="dcterms:W3CDTF">2013-09-20T09:45:00Z</dcterms:created>
  <dcterms:modified xsi:type="dcterms:W3CDTF">2013-09-20T09:45:00Z</dcterms:modified>
</cp:coreProperties>
</file>