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80BE4" w:rsidRPr="00580BE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80BE4" w:rsidRPr="00580BE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580BE4" w:rsidP="009A0497">
      <w:pPr>
        <w:pStyle w:val="Tekstpodstawowywcity"/>
        <w:spacing w:line="360" w:lineRule="auto"/>
        <w:ind w:firstLine="0"/>
      </w:pPr>
      <w:r w:rsidRPr="00580BE4">
        <w:rPr>
          <w:b/>
        </w:rPr>
        <w:t>Dostawa sprzętu laboratoryjnego dla jednostek organizacyjnych Politechniki Częstochowskiej</w:t>
      </w:r>
      <w:r w:rsidR="00F3735A">
        <w:t xml:space="preserve">, </w:t>
      </w:r>
      <w:proofErr w:type="spellStart"/>
      <w:r w:rsidR="00F3735A">
        <w:t>spr</w:t>
      </w:r>
      <w:proofErr w:type="spellEnd"/>
      <w:r w:rsidR="00F3735A">
        <w:t xml:space="preserve">. nr rej. </w:t>
      </w:r>
      <w:r w:rsidR="00F3735A" w:rsidRPr="00F3735A">
        <w:rPr>
          <w:b/>
        </w:rPr>
        <w:t>ZP/D-73/A/13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9D5" w:rsidRDefault="003F69D5">
      <w:r>
        <w:separator/>
      </w:r>
    </w:p>
  </w:endnote>
  <w:endnote w:type="continuationSeparator" w:id="0">
    <w:p w:rsidR="003F69D5" w:rsidRDefault="003F6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73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73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69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9D5" w:rsidRDefault="003F69D5">
      <w:r>
        <w:separator/>
      </w:r>
    </w:p>
  </w:footnote>
  <w:footnote w:type="continuationSeparator" w:id="0">
    <w:p w:rsidR="003F69D5" w:rsidRDefault="003F6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BE4" w:rsidRDefault="00580B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BE4" w:rsidRDefault="00580B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BE4" w:rsidRDefault="00580B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0BE4"/>
    <w:rsid w:val="000A5EC4"/>
    <w:rsid w:val="00212828"/>
    <w:rsid w:val="00271E63"/>
    <w:rsid w:val="00280712"/>
    <w:rsid w:val="002A7C88"/>
    <w:rsid w:val="003F69D5"/>
    <w:rsid w:val="004B4F3F"/>
    <w:rsid w:val="004D3908"/>
    <w:rsid w:val="004F2D10"/>
    <w:rsid w:val="00580BE4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3735A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2013-09-13T07:32:00Z</dcterms:created>
  <dcterms:modified xsi:type="dcterms:W3CDTF">2013-09-13T07:32:00Z</dcterms:modified>
</cp:coreProperties>
</file>