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9E4F22" w:rsidRPr="009E4F22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E4F22" w:rsidRPr="009E4F2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Pr="008133AF" w:rsidRDefault="009E4F22" w:rsidP="008133AF">
      <w:pPr>
        <w:pStyle w:val="Tekstpodstawowywcity"/>
        <w:spacing w:line="360" w:lineRule="auto"/>
        <w:ind w:firstLine="0"/>
        <w:rPr>
          <w:b/>
        </w:rPr>
      </w:pPr>
      <w:r w:rsidRPr="009E4F22">
        <w:rPr>
          <w:b/>
        </w:rPr>
        <w:t xml:space="preserve">Dostawa </w:t>
      </w:r>
      <w:proofErr w:type="spellStart"/>
      <w:r w:rsidRPr="009E4F22">
        <w:rPr>
          <w:b/>
        </w:rPr>
        <w:t>poli</w:t>
      </w:r>
      <w:proofErr w:type="spellEnd"/>
      <w:r w:rsidRPr="009E4F22">
        <w:rPr>
          <w:b/>
        </w:rPr>
        <w:t xml:space="preserve"> (</w:t>
      </w:r>
      <w:proofErr w:type="spellStart"/>
      <w:r w:rsidRPr="009E4F22">
        <w:rPr>
          <w:b/>
        </w:rPr>
        <w:t>sodu-p-styrenosulfonian</w:t>
      </w:r>
      <w:proofErr w:type="spellEnd"/>
      <w:r w:rsidRPr="009E4F22">
        <w:rPr>
          <w:b/>
        </w:rPr>
        <w:t xml:space="preserve">) </w:t>
      </w:r>
      <w:proofErr w:type="spellStart"/>
      <w:r w:rsidRPr="009E4F22">
        <w:rPr>
          <w:b/>
        </w:rPr>
        <w:t>śr</w:t>
      </w:r>
      <w:proofErr w:type="spellEnd"/>
      <w:r w:rsidRPr="009E4F22">
        <w:rPr>
          <w:b/>
        </w:rPr>
        <w:t>. M.W. 70 000 w ilości 2-óch opakowań po 500 g związku dla Wydziału Zarządzania Politechniki Częstochowskiej</w:t>
      </w:r>
      <w:r w:rsidR="008133AF">
        <w:t xml:space="preserve">, sprawa nr rej. </w:t>
      </w:r>
      <w:r w:rsidR="008133AF">
        <w:br/>
      </w:r>
      <w:r w:rsidR="008133AF" w:rsidRPr="008133AF">
        <w:rPr>
          <w:b/>
        </w:rPr>
        <w:t>ZP/D-74/A/13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999" w:rsidRDefault="00923999">
      <w:r>
        <w:separator/>
      </w:r>
    </w:p>
  </w:endnote>
  <w:endnote w:type="continuationSeparator" w:id="0">
    <w:p w:rsidR="00923999" w:rsidRDefault="009239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33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33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33A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999" w:rsidRDefault="00923999">
      <w:r>
        <w:separator/>
      </w:r>
    </w:p>
  </w:footnote>
  <w:footnote w:type="continuationSeparator" w:id="0">
    <w:p w:rsidR="00923999" w:rsidRDefault="009239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F22" w:rsidRDefault="009E4F2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F22" w:rsidRDefault="009E4F2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F22" w:rsidRDefault="009E4F2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4F22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133AF"/>
    <w:rsid w:val="00882B1D"/>
    <w:rsid w:val="008C6FD5"/>
    <w:rsid w:val="00923999"/>
    <w:rsid w:val="009A0497"/>
    <w:rsid w:val="009B1B93"/>
    <w:rsid w:val="009E4F22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2013-09-17T07:01:00Z</cp:lastPrinted>
  <dcterms:created xsi:type="dcterms:W3CDTF">2013-09-17T07:01:00Z</dcterms:created>
  <dcterms:modified xsi:type="dcterms:W3CDTF">2013-09-17T07:01:00Z</dcterms:modified>
</cp:coreProperties>
</file>