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67FD" w:rsidRPr="000667F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67FD" w:rsidRPr="000667F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667FD" w:rsidRPr="000667FD">
        <w:rPr>
          <w:b/>
        </w:rPr>
        <w:t>Dostawa sprzętu i oprogramowania komputerowego dla jednostek organizacyjnych Politechniki Częstochowskiej</w:t>
      </w:r>
      <w:r>
        <w:t xml:space="preserve"> </w:t>
      </w:r>
      <w:r w:rsidR="001348FE" w:rsidRPr="001348FE">
        <w:t>spr. nr rej. ZP/DK-37/13</w:t>
      </w: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E14" w:rsidRDefault="00C57E14">
      <w:r>
        <w:separator/>
      </w:r>
    </w:p>
  </w:endnote>
  <w:endnote w:type="continuationSeparator" w:id="0">
    <w:p w:rsidR="00C57E14" w:rsidRDefault="00C5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48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48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E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E14" w:rsidRDefault="00C57E14">
      <w:r>
        <w:separator/>
      </w:r>
    </w:p>
  </w:footnote>
  <w:footnote w:type="continuationSeparator" w:id="0">
    <w:p w:rsidR="00C57E14" w:rsidRDefault="00C57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7FD" w:rsidRDefault="000667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7FD" w:rsidRDefault="000667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7FD" w:rsidRDefault="000667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E14"/>
    <w:rsid w:val="000667FD"/>
    <w:rsid w:val="000A5EC4"/>
    <w:rsid w:val="001348FE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57E14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2013-09-12T09:40:00Z</dcterms:created>
  <dcterms:modified xsi:type="dcterms:W3CDTF">2013-09-12T09:40:00Z</dcterms:modified>
</cp:coreProperties>
</file>