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17DAD" w:rsidRPr="00917DA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17DAD" w:rsidRPr="00917DA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17DAD" w:rsidP="009A21D7">
      <w:pPr>
        <w:pStyle w:val="Tekstpodstawowywcity"/>
        <w:spacing w:line="360" w:lineRule="auto"/>
        <w:ind w:firstLine="0"/>
      </w:pPr>
      <w:r w:rsidRPr="00917DAD">
        <w:rPr>
          <w:b/>
        </w:rPr>
        <w:t>Dostawa układu napędowego Serwo dla maszyny 3 osiowej CNC dla Instytutu Technologii Mechanicznych Politechniki Częstochowskiej</w:t>
      </w:r>
      <w:r w:rsidR="00465CEA">
        <w:t xml:space="preserve">, </w:t>
      </w:r>
      <w:proofErr w:type="spellStart"/>
      <w:r w:rsidR="00465CEA" w:rsidRPr="00465CEA">
        <w:t>spr</w:t>
      </w:r>
      <w:proofErr w:type="spellEnd"/>
      <w:r w:rsidR="00465CEA" w:rsidRPr="00465CEA">
        <w:t xml:space="preserve">. nr rej. </w:t>
      </w:r>
      <w:r w:rsidR="00465CEA" w:rsidRPr="00465CEA">
        <w:rPr>
          <w:b/>
        </w:rPr>
        <w:t>ZP/D-70/A/13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BAB" w:rsidRDefault="00053BAB">
      <w:r>
        <w:separator/>
      </w:r>
    </w:p>
  </w:endnote>
  <w:endnote w:type="continuationSeparator" w:id="0">
    <w:p w:rsidR="00053BAB" w:rsidRDefault="00053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C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5CE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AD" w:rsidRDefault="00917D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BAB" w:rsidRDefault="00053BAB">
      <w:r>
        <w:separator/>
      </w:r>
    </w:p>
  </w:footnote>
  <w:footnote w:type="continuationSeparator" w:id="0">
    <w:p w:rsidR="00053BAB" w:rsidRDefault="00053B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AD" w:rsidRDefault="00917D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AD" w:rsidRDefault="00917D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AD" w:rsidRDefault="00917D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DAD"/>
    <w:rsid w:val="00002F64"/>
    <w:rsid w:val="00053BAB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65CEA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17DAD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977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2013-09-09T11:24:00Z</dcterms:created>
  <dcterms:modified xsi:type="dcterms:W3CDTF">2013-09-09T11:24:00Z</dcterms:modified>
</cp:coreProperties>
</file>