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25D" w:rsidRDefault="00AC32AC" w:rsidP="00C660C9">
      <w:pPr>
        <w:pStyle w:val="Nagwek5"/>
        <w:spacing w:after="100" w:afterAutospacing="1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2D72EB" w:rsidRPr="002D72EB">
        <w:rPr>
          <w:sz w:val="28"/>
          <w:szCs w:val="28"/>
        </w:rPr>
        <w:t>przetarg nieograniczony</w:t>
      </w:r>
      <w:r w:rsidR="002271C8">
        <w:rPr>
          <w:sz w:val="28"/>
          <w:szCs w:val="28"/>
        </w:rPr>
        <w:t xml:space="preserve"> na: </w:t>
      </w:r>
      <w:r w:rsidR="002D72EB" w:rsidRPr="002D72EB">
        <w:rPr>
          <w:sz w:val="28"/>
          <w:szCs w:val="28"/>
        </w:rPr>
        <w:t>Dostawa 43  komputerów stacjonarnych oraz 24 notebooków dla jednostek organizacyjnych Politechniki Częstochowskiej</w:t>
      </w:r>
    </w:p>
    <w:p w:rsidR="002271C8" w:rsidRPr="002271C8" w:rsidRDefault="002271C8" w:rsidP="002271C8"/>
    <w:p w:rsidR="00C660C9" w:rsidRPr="007210E0" w:rsidRDefault="004D42F1" w:rsidP="00C660C9">
      <w:pPr>
        <w:spacing w:after="100" w:afterAutospacing="1"/>
        <w:jc w:val="center"/>
        <w:rPr>
          <w:b/>
          <w:sz w:val="22"/>
          <w:szCs w:val="22"/>
        </w:rPr>
      </w:pPr>
      <w:r w:rsidRPr="0049418D">
        <w:rPr>
          <w:sz w:val="22"/>
          <w:szCs w:val="22"/>
        </w:rPr>
        <w:t>(</w:t>
      </w:r>
      <w:r w:rsidR="002D72EB" w:rsidRPr="0049418D">
        <w:rPr>
          <w:sz w:val="22"/>
          <w:szCs w:val="22"/>
        </w:rPr>
        <w:t xml:space="preserve">przekazane UOPWE w dniu </w:t>
      </w:r>
      <w:r w:rsidR="002D72EB" w:rsidRPr="002D72EB">
        <w:rPr>
          <w:sz w:val="22"/>
          <w:szCs w:val="22"/>
        </w:rPr>
        <w:t>09/09/2013</w:t>
      </w:r>
      <w:r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2D72EB" w:rsidP="007210E0">
      <w:pPr>
        <w:spacing w:line="360" w:lineRule="auto"/>
        <w:rPr>
          <w:b/>
          <w:sz w:val="24"/>
        </w:rPr>
      </w:pPr>
      <w:r w:rsidRPr="002D72EB">
        <w:rPr>
          <w:b/>
          <w:sz w:val="24"/>
        </w:rPr>
        <w:t>Politechnika Częstochowska</w:t>
      </w:r>
    </w:p>
    <w:p w:rsidR="00F8425D" w:rsidRDefault="002D72EB" w:rsidP="007210E0">
      <w:pPr>
        <w:spacing w:line="360" w:lineRule="auto"/>
        <w:rPr>
          <w:b/>
          <w:sz w:val="24"/>
        </w:rPr>
      </w:pPr>
      <w:r w:rsidRPr="002D72EB">
        <w:rPr>
          <w:b/>
          <w:sz w:val="24"/>
        </w:rPr>
        <w:t>Dąbrowskiego</w:t>
      </w:r>
      <w:r w:rsidR="00F8425D">
        <w:rPr>
          <w:b/>
          <w:sz w:val="24"/>
        </w:rPr>
        <w:t xml:space="preserve"> </w:t>
      </w:r>
      <w:r w:rsidRPr="002D72EB">
        <w:rPr>
          <w:b/>
          <w:sz w:val="24"/>
        </w:rPr>
        <w:t>69</w:t>
      </w:r>
    </w:p>
    <w:p w:rsidR="00F8425D" w:rsidRPr="002271C8" w:rsidRDefault="002D72EB" w:rsidP="002271C8">
      <w:pPr>
        <w:spacing w:line="360" w:lineRule="auto"/>
        <w:rPr>
          <w:b/>
          <w:sz w:val="24"/>
        </w:rPr>
      </w:pPr>
      <w:r w:rsidRPr="002D72EB">
        <w:rPr>
          <w:b/>
          <w:sz w:val="24"/>
        </w:rPr>
        <w:t>42-20</w:t>
      </w:r>
      <w:r w:rsidR="00F8425D">
        <w:rPr>
          <w:b/>
          <w:sz w:val="24"/>
        </w:rPr>
        <w:t xml:space="preserve"> </w:t>
      </w:r>
      <w:r w:rsidRPr="002D72EB">
        <w:rPr>
          <w:b/>
          <w:sz w:val="24"/>
        </w:rPr>
        <w:t>Częstochowa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261"/>
        <w:gridCol w:w="2976"/>
        <w:gridCol w:w="284"/>
        <w:gridCol w:w="425"/>
      </w:tblGrid>
      <w:tr w:rsidR="00470DD1" w:rsidRPr="00470DD1" w:rsidTr="00D02595">
        <w:trPr>
          <w:trHeight w:val="521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470DD1">
              <w:rPr>
                <w:b/>
                <w:sz w:val="24"/>
                <w:szCs w:val="24"/>
              </w:rPr>
              <w:t>Tekst poprawiony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70DD1" w:rsidRPr="00470DD1" w:rsidTr="00D02595"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470DD1" w:rsidRPr="00470DD1" w:rsidRDefault="00470DD1" w:rsidP="00470DD1">
            <w:pPr>
              <w:pStyle w:val="FS2"/>
              <w:ind w:right="-108"/>
              <w:rPr>
                <w:i/>
                <w:sz w:val="24"/>
              </w:rPr>
            </w:pPr>
            <w:r w:rsidRPr="00470DD1">
              <w:rPr>
                <w:sz w:val="24"/>
              </w:rPr>
              <w:t>Miejsce, w którym znajduje się zmieniany tekst: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Zamiast: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Powinno być:</w:t>
            </w:r>
          </w:p>
        </w:tc>
      </w:tr>
      <w:tr w:rsidR="002D72EB" w:rsidRPr="00470DD1" w:rsidTr="00993303"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</w:tcPr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II.1.1) Nazwa nadana zamówieniu</w:t>
            </w:r>
          </w:p>
          <w:p w:rsidR="002D72EB" w:rsidRPr="00470DD1" w:rsidRDefault="002D72EB" w:rsidP="00993303">
            <w:pPr>
              <w:rPr>
                <w:b/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przez instytucję zamawiającą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Dostawa 47 komputerów</w:t>
            </w:r>
          </w:p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stacjonarnych oraz 22 notebooków</w:t>
            </w:r>
          </w:p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dla jednostek organizacyjnych</w:t>
            </w:r>
          </w:p>
          <w:p w:rsidR="002D72EB" w:rsidRPr="00470DD1" w:rsidRDefault="002D72EB" w:rsidP="00993303">
            <w:pPr>
              <w:rPr>
                <w:b/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Politechniki Częstochowskiej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Dostawa 43 komputerów</w:t>
            </w:r>
          </w:p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stacjonarnych oraz 24 notebooków</w:t>
            </w:r>
          </w:p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dla jednostek organizacyjnych</w:t>
            </w:r>
          </w:p>
          <w:p w:rsidR="002D72EB" w:rsidRPr="00470DD1" w:rsidRDefault="002D72EB" w:rsidP="00993303">
            <w:pPr>
              <w:rPr>
                <w:b/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Politechniki Częstochowskiej</w:t>
            </w:r>
          </w:p>
        </w:tc>
      </w:tr>
      <w:tr w:rsidR="002D72EB" w:rsidRPr="00470DD1" w:rsidTr="00993303"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</w:tcPr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II.1.5) Krótki opis zamówienia lub</w:t>
            </w:r>
          </w:p>
          <w:p w:rsidR="002D72EB" w:rsidRPr="00470DD1" w:rsidRDefault="002D72EB" w:rsidP="00993303">
            <w:pPr>
              <w:rPr>
                <w:b/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zakupu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Dostawa 47 komputerów</w:t>
            </w:r>
          </w:p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stacjonarnych oraz 22 notebooków</w:t>
            </w:r>
          </w:p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dla jednostek organizacyjnych</w:t>
            </w:r>
          </w:p>
          <w:p w:rsidR="002D72EB" w:rsidRPr="00470DD1" w:rsidRDefault="002D72EB" w:rsidP="00993303">
            <w:pPr>
              <w:rPr>
                <w:b/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Politechniki Częstochowskiej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Dostawa 43 komputerów</w:t>
            </w:r>
          </w:p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stacjonarnych oraz 24 notebooków</w:t>
            </w:r>
          </w:p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dla jednostek organizacyjnych</w:t>
            </w:r>
          </w:p>
          <w:p w:rsidR="002D72EB" w:rsidRPr="00470DD1" w:rsidRDefault="002D72EB" w:rsidP="00993303">
            <w:pPr>
              <w:rPr>
                <w:b/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Politechniki Częstochowskiej</w:t>
            </w:r>
          </w:p>
        </w:tc>
      </w:tr>
      <w:tr w:rsidR="002D72EB" w:rsidRPr="00470DD1" w:rsidTr="00993303"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</w:tcPr>
          <w:p w:rsidR="002D72EB" w:rsidRPr="00470DD1" w:rsidRDefault="002D72EB" w:rsidP="00993303">
            <w:pPr>
              <w:rPr>
                <w:b/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II.2.1) Całkowita wielkość lub zakres: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Dostawa 47 komputerów</w:t>
            </w:r>
          </w:p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stacjonarnych oraz 22 notebooków</w:t>
            </w:r>
          </w:p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dla jednostek organizacyjnych</w:t>
            </w:r>
          </w:p>
          <w:p w:rsidR="002D72EB" w:rsidRPr="00470DD1" w:rsidRDefault="002D72EB" w:rsidP="00993303">
            <w:pPr>
              <w:rPr>
                <w:b/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Politechniki Częstochowskiej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Dostawa 43 komputerów</w:t>
            </w:r>
          </w:p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stacjonarnych oraz 24 notebooków</w:t>
            </w:r>
          </w:p>
          <w:p w:rsidR="002D72EB" w:rsidRPr="002D72EB" w:rsidRDefault="002D72EB" w:rsidP="00993303">
            <w:pPr>
              <w:rPr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dla jednostek organizacyjnych</w:t>
            </w:r>
          </w:p>
          <w:p w:rsidR="002D72EB" w:rsidRPr="00470DD1" w:rsidRDefault="002D72EB" w:rsidP="00993303">
            <w:pPr>
              <w:rPr>
                <w:b/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Politechniki Częstochowskiej</w:t>
            </w:r>
          </w:p>
        </w:tc>
      </w:tr>
    </w:tbl>
    <w:p w:rsidR="00470DD1" w:rsidRPr="00470DD1" w:rsidRDefault="00470DD1" w:rsidP="007210E0">
      <w:pPr>
        <w:ind w:firstLine="357"/>
        <w:jc w:val="center"/>
        <w:rPr>
          <w:b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261"/>
        <w:gridCol w:w="2976"/>
        <w:gridCol w:w="284"/>
        <w:gridCol w:w="425"/>
      </w:tblGrid>
      <w:tr w:rsidR="00470DD1" w:rsidRPr="00470DD1" w:rsidTr="00D02595">
        <w:trPr>
          <w:trHeight w:val="559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470DD1">
              <w:rPr>
                <w:b/>
                <w:sz w:val="24"/>
                <w:szCs w:val="24"/>
              </w:rPr>
              <w:t>Daty poprawione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70DD1" w:rsidRPr="00470DD1" w:rsidTr="00D02595"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470DD1" w:rsidRPr="00470DD1" w:rsidRDefault="00470DD1" w:rsidP="00470DD1">
            <w:pPr>
              <w:pStyle w:val="FS2"/>
              <w:ind w:right="-108"/>
              <w:rPr>
                <w:i/>
                <w:sz w:val="24"/>
              </w:rPr>
            </w:pPr>
            <w:r w:rsidRPr="00470DD1">
              <w:rPr>
                <w:sz w:val="24"/>
              </w:rPr>
              <w:t>Miejsce, w którym znajdują się zmieniane daty: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Zamiast: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Powinno być:</w:t>
            </w:r>
          </w:p>
        </w:tc>
      </w:tr>
      <w:tr w:rsidR="002D72EB" w:rsidRPr="00470DD1" w:rsidTr="00993303"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</w:tcPr>
          <w:p w:rsidR="002D72EB" w:rsidRPr="00470DD1" w:rsidRDefault="002D72EB" w:rsidP="00993303">
            <w:pPr>
              <w:rPr>
                <w:b/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IV.3.8) Warunki otwarcia ofert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2D72EB" w:rsidRPr="00470DD1" w:rsidRDefault="002D72EB" w:rsidP="00993303">
            <w:pPr>
              <w:rPr>
                <w:b/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24/10/2013 00:00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2D72EB" w:rsidRPr="00470DD1" w:rsidRDefault="002D72EB" w:rsidP="00993303">
            <w:pPr>
              <w:rPr>
                <w:b/>
                <w:bCs/>
                <w:sz w:val="24"/>
                <w:szCs w:val="24"/>
              </w:rPr>
            </w:pPr>
            <w:r w:rsidRPr="002D72EB">
              <w:rPr>
                <w:bCs/>
                <w:sz w:val="24"/>
                <w:szCs w:val="24"/>
              </w:rPr>
              <w:t>24/10/2013 10:30</w:t>
            </w:r>
          </w:p>
        </w:tc>
      </w:tr>
    </w:tbl>
    <w:p w:rsidR="00470DD1" w:rsidRPr="00470DD1" w:rsidRDefault="00470DD1" w:rsidP="007210E0">
      <w:pPr>
        <w:ind w:firstLine="357"/>
        <w:jc w:val="center"/>
        <w:rPr>
          <w:b/>
          <w:sz w:val="24"/>
          <w:szCs w:val="24"/>
        </w:rPr>
      </w:pPr>
    </w:p>
    <w:tbl>
      <w:tblPr>
        <w:tblW w:w="982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04"/>
        <w:gridCol w:w="2384"/>
        <w:gridCol w:w="2268"/>
        <w:gridCol w:w="144"/>
        <w:gridCol w:w="320"/>
      </w:tblGrid>
      <w:tr w:rsidR="00470DD1" w:rsidRPr="00470DD1" w:rsidTr="000A61B9">
        <w:trPr>
          <w:trHeight w:hRule="exact" w:val="653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70DD1" w:rsidRPr="00470DD1" w:rsidRDefault="00470DD1" w:rsidP="00470DD1">
            <w:pPr>
              <w:pStyle w:val="FS2"/>
              <w:jc w:val="center"/>
              <w:rPr>
                <w:sz w:val="24"/>
              </w:rPr>
            </w:pPr>
            <w:r w:rsidRPr="00470DD1">
              <w:rPr>
                <w:b/>
                <w:bCs w:val="0"/>
                <w:sz w:val="24"/>
              </w:rPr>
              <w:t>Adresy i punkty kontaktowe poprawione</w:t>
            </w: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DD1" w:rsidRPr="00470DD1" w:rsidRDefault="00470DD1" w:rsidP="00256269">
            <w:pPr>
              <w:pStyle w:val="FS2"/>
              <w:rPr>
                <w:sz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DD1" w:rsidRPr="00470DD1" w:rsidRDefault="00470DD1" w:rsidP="00256269">
            <w:pPr>
              <w:pStyle w:val="FS2"/>
              <w:rPr>
                <w:sz w:val="24"/>
              </w:rPr>
            </w:pPr>
          </w:p>
        </w:tc>
      </w:tr>
      <w:tr w:rsidR="00470DD1" w:rsidRPr="00470DD1" w:rsidTr="000A61B9">
        <w:trPr>
          <w:trHeight w:hRule="exact" w:val="509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0DD1" w:rsidRPr="00470DD1" w:rsidRDefault="00470DD1" w:rsidP="00437350">
            <w:pPr>
              <w:pStyle w:val="FS2"/>
              <w:rPr>
                <w:sz w:val="24"/>
              </w:rPr>
            </w:pPr>
            <w:r w:rsidRPr="00470DD1">
              <w:rPr>
                <w:sz w:val="24"/>
              </w:rPr>
              <w:t>Miejsce, w którym znajduje się zmieniany tekst</w:t>
            </w:r>
            <w:r w:rsidR="00363BFA">
              <w:rPr>
                <w:sz w:val="24"/>
              </w:rPr>
              <w:t xml:space="preserve">: </w:t>
            </w: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DD1" w:rsidRPr="00470DD1" w:rsidRDefault="00470DD1" w:rsidP="00256269">
            <w:pPr>
              <w:pStyle w:val="FS2"/>
              <w:rPr>
                <w:sz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DD1" w:rsidRPr="00470DD1" w:rsidRDefault="00470DD1" w:rsidP="00256269">
            <w:pPr>
              <w:pStyle w:val="FS2"/>
              <w:rPr>
                <w:sz w:val="24"/>
              </w:rPr>
            </w:pPr>
          </w:p>
        </w:tc>
      </w:tr>
      <w:tr w:rsidR="00470DD1" w:rsidRPr="00470DD1" w:rsidTr="000A61B9">
        <w:trPr>
          <w:trHeight w:hRule="exact" w:val="509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70DD1" w:rsidRPr="00470DD1" w:rsidRDefault="00470DD1" w:rsidP="00437350">
            <w:pPr>
              <w:pStyle w:val="FS2"/>
              <w:rPr>
                <w:sz w:val="24"/>
              </w:rPr>
            </w:pPr>
            <w:r w:rsidRPr="00470DD1">
              <w:rPr>
                <w:sz w:val="24"/>
              </w:rPr>
              <w:t xml:space="preserve">Oficjalna nazwa:  </w:t>
            </w: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470DD1" w:rsidRPr="00470DD1" w:rsidRDefault="00470DD1" w:rsidP="00256269">
            <w:pPr>
              <w:pStyle w:val="FS2"/>
              <w:rPr>
                <w:sz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70DD1" w:rsidRPr="00470DD1" w:rsidRDefault="00470DD1" w:rsidP="00256269">
            <w:pPr>
              <w:pStyle w:val="FS2"/>
              <w:rPr>
                <w:sz w:val="24"/>
              </w:rPr>
            </w:pPr>
          </w:p>
        </w:tc>
      </w:tr>
      <w:tr w:rsidR="00470DD1" w:rsidRPr="00470DD1" w:rsidTr="000A61B9">
        <w:trPr>
          <w:trHeight w:val="501"/>
        </w:trPr>
        <w:tc>
          <w:tcPr>
            <w:tcW w:w="9356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0DD1" w:rsidRPr="00470DD1" w:rsidRDefault="00470DD1" w:rsidP="00437350">
            <w:pPr>
              <w:pStyle w:val="FS2"/>
              <w:rPr>
                <w:sz w:val="24"/>
              </w:rPr>
            </w:pPr>
            <w:r w:rsidRPr="00470DD1">
              <w:rPr>
                <w:sz w:val="24"/>
              </w:rPr>
              <w:t xml:space="preserve">Adres pocztowy: </w:t>
            </w:r>
          </w:p>
        </w:tc>
        <w:tc>
          <w:tcPr>
            <w:tcW w:w="144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470DD1" w:rsidRPr="00470DD1" w:rsidRDefault="00470DD1" w:rsidP="00256269">
            <w:pPr>
              <w:pStyle w:val="FS2"/>
              <w:rPr>
                <w:sz w:val="24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DD1" w:rsidRPr="00470DD1" w:rsidRDefault="00470DD1" w:rsidP="00256269">
            <w:pPr>
              <w:pStyle w:val="FS2"/>
              <w:rPr>
                <w:sz w:val="24"/>
              </w:rPr>
            </w:pPr>
          </w:p>
        </w:tc>
      </w:tr>
      <w:tr w:rsidR="00470DD1" w:rsidRPr="00470DD1" w:rsidTr="000A61B9">
        <w:trPr>
          <w:trHeight w:hRule="exact" w:val="636"/>
        </w:trPr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0DD1" w:rsidRPr="00470DD1" w:rsidRDefault="00470DD1" w:rsidP="00437350">
            <w:pPr>
              <w:pStyle w:val="FS2"/>
              <w:rPr>
                <w:sz w:val="24"/>
              </w:rPr>
            </w:pPr>
            <w:r w:rsidRPr="00470DD1">
              <w:rPr>
                <w:sz w:val="24"/>
              </w:rPr>
              <w:lastRenderedPageBreak/>
              <w:t xml:space="preserve">Miejscowość: 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0DD1" w:rsidRPr="00470DD1" w:rsidRDefault="00470DD1" w:rsidP="00437350">
            <w:pPr>
              <w:pStyle w:val="FS2"/>
              <w:rPr>
                <w:sz w:val="24"/>
              </w:rPr>
            </w:pPr>
            <w:r w:rsidRPr="00470DD1">
              <w:rPr>
                <w:sz w:val="24"/>
              </w:rPr>
              <w:t xml:space="preserve">Kod pocztowy: </w:t>
            </w:r>
          </w:p>
        </w:tc>
        <w:tc>
          <w:tcPr>
            <w:tcW w:w="2732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DD1" w:rsidRPr="00470DD1" w:rsidRDefault="00470DD1" w:rsidP="00437350">
            <w:pPr>
              <w:pStyle w:val="FS2"/>
              <w:rPr>
                <w:sz w:val="24"/>
              </w:rPr>
            </w:pPr>
            <w:r w:rsidRPr="00470DD1">
              <w:rPr>
                <w:sz w:val="24"/>
              </w:rPr>
              <w:t xml:space="preserve">Kraj: </w:t>
            </w:r>
          </w:p>
        </w:tc>
      </w:tr>
      <w:tr w:rsidR="00470DD1" w:rsidRPr="00470DD1" w:rsidTr="000A61B9">
        <w:trPr>
          <w:trHeight w:hRule="exact" w:val="1112"/>
        </w:trPr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0DD1" w:rsidRPr="00470DD1" w:rsidRDefault="00470DD1" w:rsidP="00437350">
            <w:pPr>
              <w:pStyle w:val="FS2"/>
              <w:rPr>
                <w:sz w:val="24"/>
              </w:rPr>
            </w:pPr>
            <w:r w:rsidRPr="00470DD1">
              <w:rPr>
                <w:sz w:val="24"/>
              </w:rPr>
              <w:t>Punkt kontaktowy:</w:t>
            </w:r>
          </w:p>
          <w:p w:rsidR="00470DD1" w:rsidRPr="00470DD1" w:rsidRDefault="00470DD1" w:rsidP="00437350">
            <w:pPr>
              <w:pStyle w:val="FS2"/>
              <w:rPr>
                <w:sz w:val="24"/>
              </w:rPr>
            </w:pPr>
          </w:p>
          <w:p w:rsidR="00470DD1" w:rsidRPr="00470DD1" w:rsidRDefault="00470DD1" w:rsidP="00437350">
            <w:pPr>
              <w:pStyle w:val="FS2"/>
              <w:rPr>
                <w:sz w:val="24"/>
              </w:rPr>
            </w:pPr>
            <w:r w:rsidRPr="00470DD1">
              <w:rPr>
                <w:sz w:val="24"/>
              </w:rPr>
              <w:t xml:space="preserve">Osoba do kontaktów: </w:t>
            </w:r>
          </w:p>
        </w:tc>
        <w:tc>
          <w:tcPr>
            <w:tcW w:w="479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470DD1" w:rsidRPr="00470DD1" w:rsidRDefault="00470DD1" w:rsidP="00437350">
            <w:pPr>
              <w:pStyle w:val="FS2"/>
              <w:rPr>
                <w:sz w:val="24"/>
                <w:lang w:val="de-DE"/>
              </w:rPr>
            </w:pPr>
            <w:r w:rsidRPr="00470DD1">
              <w:rPr>
                <w:sz w:val="24"/>
                <w:lang w:val="de-DE"/>
              </w:rPr>
              <w:t xml:space="preserve">Tel.: </w:t>
            </w: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470DD1" w:rsidRPr="00470DD1" w:rsidRDefault="00470DD1" w:rsidP="00256269">
            <w:pPr>
              <w:pStyle w:val="FS2"/>
              <w:rPr>
                <w:sz w:val="24"/>
                <w:lang w:val="de-DE"/>
              </w:rPr>
            </w:pPr>
          </w:p>
        </w:tc>
      </w:tr>
      <w:tr w:rsidR="00470DD1" w:rsidRPr="00470DD1" w:rsidTr="000A61B9">
        <w:trPr>
          <w:trHeight w:hRule="exact" w:val="451"/>
        </w:trPr>
        <w:tc>
          <w:tcPr>
            <w:tcW w:w="47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70DD1" w:rsidRPr="00470DD1" w:rsidRDefault="00470DD1" w:rsidP="00256269">
            <w:pPr>
              <w:pStyle w:val="FS2"/>
              <w:rPr>
                <w:sz w:val="24"/>
                <w:lang w:val="de-DE"/>
              </w:rPr>
            </w:pPr>
            <w:r w:rsidRPr="00470DD1">
              <w:rPr>
                <w:sz w:val="24"/>
                <w:lang w:val="de-DE"/>
              </w:rPr>
              <w:t xml:space="preserve">E-mail: </w:t>
            </w:r>
          </w:p>
        </w:tc>
        <w:tc>
          <w:tcPr>
            <w:tcW w:w="479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70DD1" w:rsidRPr="00470DD1" w:rsidRDefault="00470DD1" w:rsidP="00256269">
            <w:pPr>
              <w:pStyle w:val="FS2"/>
              <w:rPr>
                <w:sz w:val="24"/>
              </w:rPr>
            </w:pPr>
            <w:r w:rsidRPr="00470DD1">
              <w:rPr>
                <w:sz w:val="24"/>
              </w:rPr>
              <w:t xml:space="preserve">Faks: </w:t>
            </w: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0DD1" w:rsidRPr="00470DD1" w:rsidRDefault="00470DD1" w:rsidP="00256269">
            <w:pPr>
              <w:pStyle w:val="FS2"/>
              <w:rPr>
                <w:sz w:val="24"/>
              </w:rPr>
            </w:pPr>
          </w:p>
        </w:tc>
      </w:tr>
      <w:tr w:rsidR="002D72EB" w:rsidRPr="00470DD1" w:rsidTr="00993303">
        <w:trPr>
          <w:trHeight w:hRule="exact" w:val="1295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72EB" w:rsidRPr="00470DD1" w:rsidRDefault="002D72EB" w:rsidP="00993303">
            <w:pPr>
              <w:pStyle w:val="FS2"/>
              <w:rPr>
                <w:sz w:val="24"/>
              </w:rPr>
            </w:pPr>
            <w:r w:rsidRPr="00470DD1">
              <w:rPr>
                <w:b/>
                <w:sz w:val="24"/>
              </w:rPr>
              <w:t>Adresy internetowe</w:t>
            </w:r>
            <w:r w:rsidRPr="00470DD1">
              <w:rPr>
                <w:sz w:val="24"/>
              </w:rPr>
              <w:t xml:space="preserve"> </w:t>
            </w:r>
            <w:r w:rsidRPr="00470DD1">
              <w:rPr>
                <w:i/>
                <w:sz w:val="24"/>
              </w:rPr>
              <w:t>(jeżeli dotyczy)</w:t>
            </w:r>
          </w:p>
          <w:p w:rsidR="002D72EB" w:rsidRPr="00470DD1" w:rsidRDefault="002D72EB" w:rsidP="00993303">
            <w:pPr>
              <w:pStyle w:val="FS2"/>
              <w:rPr>
                <w:sz w:val="24"/>
              </w:rPr>
            </w:pPr>
            <w:r w:rsidRPr="00470DD1">
              <w:rPr>
                <w:sz w:val="24"/>
              </w:rPr>
              <w:t xml:space="preserve">Ogólny adres instytucji zamawiającej (URL): </w:t>
            </w:r>
          </w:p>
          <w:p w:rsidR="002D72EB" w:rsidRPr="00470DD1" w:rsidRDefault="002D72EB" w:rsidP="00993303">
            <w:pPr>
              <w:pStyle w:val="FS2"/>
              <w:rPr>
                <w:sz w:val="24"/>
              </w:rPr>
            </w:pPr>
          </w:p>
          <w:p w:rsidR="002D72EB" w:rsidRPr="00470DD1" w:rsidRDefault="002D72EB" w:rsidP="00993303">
            <w:pPr>
              <w:pStyle w:val="FS2"/>
              <w:rPr>
                <w:sz w:val="24"/>
              </w:rPr>
            </w:pPr>
            <w:r w:rsidRPr="00470DD1">
              <w:rPr>
                <w:sz w:val="24"/>
              </w:rPr>
              <w:t xml:space="preserve">Adres profilu nabywcy (URL) </w:t>
            </w:r>
          </w:p>
        </w:tc>
        <w:tc>
          <w:tcPr>
            <w:tcW w:w="1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2D72EB" w:rsidRPr="00470DD1" w:rsidRDefault="002D72EB" w:rsidP="00993303">
            <w:pPr>
              <w:pStyle w:val="FS2"/>
              <w:rPr>
                <w:color w:val="000000"/>
                <w:spacing w:val="-2"/>
                <w:sz w:val="24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72EB" w:rsidRPr="00470DD1" w:rsidRDefault="002D72EB" w:rsidP="00993303">
            <w:pPr>
              <w:pStyle w:val="FS2"/>
              <w:rPr>
                <w:sz w:val="24"/>
              </w:rPr>
            </w:pPr>
          </w:p>
        </w:tc>
      </w:tr>
    </w:tbl>
    <w:p w:rsidR="00470DD1" w:rsidRPr="00470DD1" w:rsidRDefault="00470DD1" w:rsidP="007210E0">
      <w:pPr>
        <w:ind w:firstLine="357"/>
        <w:jc w:val="center"/>
        <w:rPr>
          <w:b/>
          <w:sz w:val="24"/>
          <w:szCs w:val="24"/>
        </w:rPr>
      </w:pPr>
    </w:p>
    <w:tbl>
      <w:tblPr>
        <w:tblW w:w="98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6680"/>
        <w:gridCol w:w="329"/>
      </w:tblGrid>
      <w:tr w:rsidR="00470DD1" w:rsidRPr="00470DD1" w:rsidTr="000A61B9">
        <w:trPr>
          <w:trHeight w:val="497"/>
        </w:trPr>
        <w:tc>
          <w:tcPr>
            <w:tcW w:w="9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70DD1" w:rsidRPr="00470DD1" w:rsidRDefault="00470DD1" w:rsidP="00470DD1">
            <w:pPr>
              <w:jc w:val="center"/>
              <w:rPr>
                <w:b/>
                <w:bCs/>
                <w:sz w:val="24"/>
                <w:szCs w:val="24"/>
              </w:rPr>
            </w:pPr>
            <w:r w:rsidRPr="00470DD1">
              <w:rPr>
                <w:b/>
                <w:sz w:val="24"/>
                <w:szCs w:val="24"/>
              </w:rPr>
              <w:t>Tekst dodany</w:t>
            </w:r>
          </w:p>
        </w:tc>
        <w:tc>
          <w:tcPr>
            <w:tcW w:w="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</w:p>
        </w:tc>
      </w:tr>
      <w:tr w:rsidR="00470DD1" w:rsidRPr="00470DD1" w:rsidTr="000A61B9"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Miejsce, w którym należy dodać tekst:</w:t>
            </w:r>
          </w:p>
        </w:tc>
        <w:tc>
          <w:tcPr>
            <w:tcW w:w="7009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  <w:r w:rsidRPr="00470DD1">
              <w:rPr>
                <w:sz w:val="24"/>
                <w:szCs w:val="24"/>
              </w:rPr>
              <w:t>Tekst do dodania:</w:t>
            </w:r>
          </w:p>
        </w:tc>
      </w:tr>
      <w:tr w:rsidR="00470DD1" w:rsidRPr="00470DD1" w:rsidTr="000A61B9">
        <w:trPr>
          <w:trHeight w:val="565"/>
        </w:trPr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09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470DD1" w:rsidRPr="00470DD1" w:rsidRDefault="00470DD1" w:rsidP="00256269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470DD1" w:rsidRDefault="00470DD1" w:rsidP="007210E0">
      <w:pPr>
        <w:ind w:firstLine="357"/>
        <w:jc w:val="center"/>
        <w:rPr>
          <w:b/>
          <w:sz w:val="24"/>
          <w:szCs w:val="24"/>
        </w:rPr>
      </w:pPr>
    </w:p>
    <w:p w:rsidR="00470DD1" w:rsidRPr="00470DD1" w:rsidRDefault="00470DD1" w:rsidP="00470DD1">
      <w:pPr>
        <w:rPr>
          <w:i/>
          <w:sz w:val="24"/>
          <w:szCs w:val="24"/>
        </w:rPr>
      </w:pPr>
      <w:r w:rsidRPr="00470DD1">
        <w:rPr>
          <w:b/>
          <w:sz w:val="24"/>
          <w:szCs w:val="24"/>
        </w:rPr>
        <w:t>Inne dodatkowe informacje</w:t>
      </w:r>
      <w:r>
        <w:rPr>
          <w:b/>
          <w:sz w:val="24"/>
          <w:szCs w:val="24"/>
        </w:rPr>
        <w:t xml:space="preserve">: </w:t>
      </w:r>
    </w:p>
    <w:p w:rsidR="00470DD1" w:rsidRDefault="00470DD1" w:rsidP="00470DD1">
      <w:pPr>
        <w:ind w:firstLine="357"/>
        <w:jc w:val="both"/>
        <w:rPr>
          <w:b/>
          <w:sz w:val="24"/>
          <w:szCs w:val="24"/>
        </w:rPr>
      </w:pPr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2D72EB" w:rsidRPr="002D72EB">
        <w:rPr>
          <w:sz w:val="24"/>
        </w:rPr>
        <w:t>Częstochowa</w:t>
      </w:r>
      <w:r>
        <w:rPr>
          <w:sz w:val="24"/>
        </w:rPr>
        <w:t xml:space="preserve"> dnia: </w:t>
      </w:r>
      <w:r w:rsidR="002D72EB" w:rsidRPr="002D72EB">
        <w:rPr>
          <w:sz w:val="24"/>
        </w:rPr>
        <w:t>2013-09-12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 w:rsidSect="006F0E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762" w:rsidRDefault="00363762">
      <w:r>
        <w:separator/>
      </w:r>
    </w:p>
  </w:endnote>
  <w:endnote w:type="continuationSeparator" w:id="0">
    <w:p w:rsidR="00363762" w:rsidRDefault="00363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595" w:rsidRDefault="00D025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595" w:rsidRDefault="00D0259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595" w:rsidRDefault="00D0259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D02595" w:rsidRDefault="00D0259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43B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43B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595" w:rsidRDefault="00D0259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595" w:rsidRDefault="00D02595">
    <w:pPr>
      <w:pStyle w:val="Stopka"/>
      <w:tabs>
        <w:tab w:val="clear" w:pos="4536"/>
      </w:tabs>
      <w:jc w:val="center"/>
    </w:pPr>
  </w:p>
  <w:p w:rsidR="00D02595" w:rsidRDefault="00D0259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43B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762" w:rsidRDefault="00363762">
      <w:r>
        <w:separator/>
      </w:r>
    </w:p>
  </w:footnote>
  <w:footnote w:type="continuationSeparator" w:id="0">
    <w:p w:rsidR="00363762" w:rsidRDefault="00363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2EB" w:rsidRDefault="002D72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2EB" w:rsidRDefault="002D72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2EB" w:rsidRDefault="002D72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762"/>
    <w:rsid w:val="000A61B9"/>
    <w:rsid w:val="000B6C6C"/>
    <w:rsid w:val="00211651"/>
    <w:rsid w:val="00226741"/>
    <w:rsid w:val="002271C8"/>
    <w:rsid w:val="00256269"/>
    <w:rsid w:val="002D72EB"/>
    <w:rsid w:val="003070D1"/>
    <w:rsid w:val="00346292"/>
    <w:rsid w:val="00363762"/>
    <w:rsid w:val="00363BFA"/>
    <w:rsid w:val="00437350"/>
    <w:rsid w:val="00470DD1"/>
    <w:rsid w:val="004D42F1"/>
    <w:rsid w:val="00546D74"/>
    <w:rsid w:val="005E7BB1"/>
    <w:rsid w:val="006F0E6E"/>
    <w:rsid w:val="006F39A5"/>
    <w:rsid w:val="00717301"/>
    <w:rsid w:val="007210E0"/>
    <w:rsid w:val="00AC32AC"/>
    <w:rsid w:val="00AF74A5"/>
    <w:rsid w:val="00B111E4"/>
    <w:rsid w:val="00B52BA1"/>
    <w:rsid w:val="00C63629"/>
    <w:rsid w:val="00C660C9"/>
    <w:rsid w:val="00D02595"/>
    <w:rsid w:val="00D043B7"/>
    <w:rsid w:val="00D16F95"/>
    <w:rsid w:val="00E71976"/>
    <w:rsid w:val="00EA249D"/>
    <w:rsid w:val="00F0125C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2013-09-12T08:32:00Z</cp:lastPrinted>
  <dcterms:created xsi:type="dcterms:W3CDTF">2013-09-12T08:33:00Z</dcterms:created>
  <dcterms:modified xsi:type="dcterms:W3CDTF">2013-09-12T08:33:00Z</dcterms:modified>
</cp:coreProperties>
</file>