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06354D" w:rsidRPr="0006354D">
        <w:rPr>
          <w:b/>
          <w:i w:val="0"/>
        </w:rPr>
        <w:t>1</w:t>
      </w:r>
    </w:p>
    <w:p w:rsidR="006F646A" w:rsidRDefault="00837AC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06354D" w:rsidRPr="0006354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37ACC">
        <w:rPr>
          <w:b/>
        </w:rPr>
        <w:t>Dostawa 43</w:t>
      </w:r>
      <w:r w:rsidR="0006354D" w:rsidRPr="0006354D">
        <w:rPr>
          <w:b/>
        </w:rPr>
        <w:t xml:space="preserve">  komputerów stacjonarnych oraz 2</w:t>
      </w:r>
      <w:r w:rsidR="00837ACC">
        <w:rPr>
          <w:b/>
        </w:rPr>
        <w:t>4</w:t>
      </w:r>
      <w:bookmarkStart w:id="0" w:name="_GoBack"/>
      <w:bookmarkEnd w:id="0"/>
      <w:r w:rsidR="0006354D" w:rsidRPr="0006354D">
        <w:rPr>
          <w:b/>
        </w:rPr>
        <w:t xml:space="preserve"> notebooków dla jednostek organizacyjnych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3BD" w:rsidRDefault="002A33BD">
      <w:r>
        <w:separator/>
      </w:r>
    </w:p>
  </w:endnote>
  <w:endnote w:type="continuationSeparator" w:id="0">
    <w:p w:rsidR="002A33BD" w:rsidRDefault="002A3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837AC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A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37AC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33B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3BD" w:rsidRDefault="002A33BD">
      <w:r>
        <w:separator/>
      </w:r>
    </w:p>
  </w:footnote>
  <w:footnote w:type="continuationSeparator" w:id="0">
    <w:p w:rsidR="002A33BD" w:rsidRDefault="002A33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54D" w:rsidRDefault="0006354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54D" w:rsidRDefault="0006354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54D" w:rsidRDefault="0006354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33BD"/>
    <w:rsid w:val="0006354D"/>
    <w:rsid w:val="000A5EC4"/>
    <w:rsid w:val="00212828"/>
    <w:rsid w:val="00271E63"/>
    <w:rsid w:val="00280712"/>
    <w:rsid w:val="002A33BD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37ACC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76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1900-12-31T22:00:00Z</cp:lastPrinted>
  <dcterms:created xsi:type="dcterms:W3CDTF">2013-09-12T08:13:00Z</dcterms:created>
  <dcterms:modified xsi:type="dcterms:W3CDTF">2013-09-12T08:13:00Z</dcterms:modified>
</cp:coreProperties>
</file>