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C51041" w:rsidRPr="00C51041" w:rsidRDefault="00C51041" w:rsidP="00C51041"/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C51041" w:rsidRPr="00087510" w:rsidRDefault="00C51041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C51041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9A4DDD" w:rsidRPr="009A4DDD">
        <w:rPr>
          <w:rFonts w:ascii="Tahoma" w:hAnsi="Tahoma" w:cs="Tahoma"/>
          <w:bCs/>
          <w:sz w:val="16"/>
          <w:szCs w:val="16"/>
        </w:rPr>
        <w:t xml:space="preserve">Dostawa urządzenia wielofunkcyjnego </w:t>
      </w:r>
      <w:r w:rsidR="00C51041">
        <w:rPr>
          <w:rFonts w:ascii="Tahoma" w:hAnsi="Tahoma" w:cs="Tahoma"/>
          <w:bCs/>
          <w:sz w:val="16"/>
          <w:szCs w:val="16"/>
        </w:rPr>
        <w:br/>
      </w:r>
      <w:r w:rsidR="009A4DDD" w:rsidRPr="009A4DDD">
        <w:rPr>
          <w:rFonts w:ascii="Tahoma" w:hAnsi="Tahoma" w:cs="Tahoma"/>
          <w:bCs/>
          <w:sz w:val="16"/>
          <w:szCs w:val="16"/>
        </w:rPr>
        <w:t>z dupleksem oraz funkcją sieciowego drukowania, skanowania i elektronicznej dystrybucji dokumentów dla Wydziału Inżynierii Mechanicznej i Informatyki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9A4DDD" w:rsidRPr="009A4DDD">
        <w:rPr>
          <w:rFonts w:ascii="Tahoma" w:hAnsi="Tahoma" w:cs="Tahoma"/>
          <w:bCs/>
          <w:sz w:val="16"/>
          <w:szCs w:val="16"/>
        </w:rPr>
        <w:t>ZP/D-71/A/13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9A4DDD" w:rsidTr="008F705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51041" w:rsidRDefault="00C51041" w:rsidP="008F705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A4DDD" w:rsidRDefault="00C3717B" w:rsidP="008F7056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Dostawę</w:t>
            </w:r>
            <w:r w:rsidR="009A4DDD" w:rsidRPr="009A4DDD">
              <w:rPr>
                <w:rFonts w:ascii="Tahoma" w:hAnsi="Tahoma" w:cs="Tahoma"/>
                <w:sz w:val="16"/>
                <w:szCs w:val="16"/>
              </w:rPr>
              <w:t xml:space="preserve"> urządzenia wielofunkcyjnego z dupleksem oraz funkcją sieciowego drukowania, skanowania </w:t>
            </w:r>
            <w:r w:rsidR="00C51041">
              <w:rPr>
                <w:rFonts w:ascii="Tahoma" w:hAnsi="Tahoma" w:cs="Tahoma"/>
                <w:sz w:val="16"/>
                <w:szCs w:val="16"/>
              </w:rPr>
              <w:br/>
            </w:r>
            <w:r w:rsidR="009A4DDD" w:rsidRPr="009A4DDD">
              <w:rPr>
                <w:rFonts w:ascii="Tahoma" w:hAnsi="Tahoma" w:cs="Tahoma"/>
                <w:sz w:val="16"/>
                <w:szCs w:val="16"/>
              </w:rPr>
              <w:t>i elektronicznej dystrybucji dokumentów dla Wydziału Inżynierii Mechanicznej i Informatyki Politechniki Częstochowskiej</w:t>
            </w:r>
          </w:p>
          <w:p w:rsidR="009A4DDD" w:rsidRPr="00087510" w:rsidRDefault="009A4DDD" w:rsidP="008F7056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9A4DDD" w:rsidRPr="00087510" w:rsidRDefault="009A4DDD" w:rsidP="008F705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9A4DDD" w:rsidRPr="00087510" w:rsidRDefault="009A4DDD" w:rsidP="008F705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9A4DDD" w:rsidRPr="00087510" w:rsidRDefault="009A4DDD" w:rsidP="008F705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9A4DDD" w:rsidRPr="00087510" w:rsidRDefault="009A4DDD" w:rsidP="008F705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9A4DDD" w:rsidRPr="00087510" w:rsidRDefault="009A4DDD" w:rsidP="008F7056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9A4DDD" w:rsidRPr="00087510" w:rsidRDefault="009A4DDD" w:rsidP="008F705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9A4DDD" w:rsidRPr="00087510" w:rsidRDefault="009A4DDD" w:rsidP="008F7056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9A4DDD" w:rsidRPr="00087510" w:rsidRDefault="009A4DDD" w:rsidP="008F705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9A4DDD" w:rsidRPr="00EA385E" w:rsidRDefault="009A4DDD" w:rsidP="008F705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C3717B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b/>
          <w:sz w:val="16"/>
          <w:szCs w:val="16"/>
        </w:rPr>
      </w:pPr>
      <w:r w:rsidRPr="00C3717B">
        <w:rPr>
          <w:rFonts w:ascii="Tahoma" w:hAnsi="Tahoma" w:cs="Tahoma"/>
          <w:b/>
          <w:spacing w:val="-1"/>
          <w:sz w:val="16"/>
          <w:szCs w:val="16"/>
        </w:rPr>
        <w:t>1.</w:t>
      </w:r>
      <w:r w:rsidRPr="00C3717B">
        <w:rPr>
          <w:rFonts w:ascii="Tahoma" w:hAnsi="Tahoma" w:cs="Tahoma"/>
          <w:b/>
          <w:spacing w:val="-1"/>
          <w:sz w:val="16"/>
          <w:szCs w:val="16"/>
        </w:rPr>
        <w:tab/>
      </w:r>
      <w:r w:rsidRPr="00C3717B">
        <w:rPr>
          <w:rFonts w:ascii="Tahoma" w:hAnsi="Tahoma" w:cs="Tahoma"/>
          <w:b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C51041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 w:rsidSect="009F66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75D" w:rsidRDefault="007D775D" w:rsidP="009F6694">
      <w:r>
        <w:separator/>
      </w:r>
    </w:p>
  </w:endnote>
  <w:endnote w:type="continuationSeparator" w:id="0">
    <w:p w:rsidR="007D775D" w:rsidRDefault="007D775D" w:rsidP="009F6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D3F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3717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D3FC9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3717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3717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3717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371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75D" w:rsidRDefault="007D775D" w:rsidP="009F6694">
      <w:r>
        <w:separator/>
      </w:r>
    </w:p>
  </w:footnote>
  <w:footnote w:type="continuationSeparator" w:id="0">
    <w:p w:rsidR="007D775D" w:rsidRDefault="007D775D" w:rsidP="009F6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371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C3717B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371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4DDD"/>
    <w:rsid w:val="000D3FC9"/>
    <w:rsid w:val="007A28B5"/>
    <w:rsid w:val="007D775D"/>
    <w:rsid w:val="009A4DDD"/>
    <w:rsid w:val="009F6694"/>
    <w:rsid w:val="00C3717B"/>
    <w:rsid w:val="00C51041"/>
    <w:rsid w:val="00E02776"/>
    <w:rsid w:val="00E0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2013-09-09T09:07:00Z</cp:lastPrinted>
  <dcterms:created xsi:type="dcterms:W3CDTF">2013-09-09T09:07:00Z</dcterms:created>
  <dcterms:modified xsi:type="dcterms:W3CDTF">2013-09-09T09:07:00Z</dcterms:modified>
</cp:coreProperties>
</file>