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</w:t>
      </w:r>
      <w:r w:rsidRPr="00776FD4">
        <w:rPr>
          <w:rFonts w:ascii="Tahoma" w:hAnsi="Tahoma" w:cs="Tahoma"/>
          <w:b w:val="0"/>
          <w:bCs/>
          <w:sz w:val="18"/>
          <w:szCs w:val="18"/>
        </w:rPr>
        <w:t>ogłoszenie 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BA0A0D" w:rsidRPr="00BA0A0D">
        <w:rPr>
          <w:rFonts w:ascii="Tahoma" w:hAnsi="Tahoma" w:cs="Tahoma"/>
          <w:bCs/>
          <w:sz w:val="18"/>
          <w:szCs w:val="18"/>
        </w:rPr>
        <w:t>Remont pomieszczeń do ćwiczeń gimnastycznych w Domu Studenta nr 7 "HERKULES" Politechniki Częstochowskiej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BA0A0D" w:rsidRPr="00BA0A0D">
        <w:rPr>
          <w:rFonts w:ascii="Tahoma" w:hAnsi="Tahoma" w:cs="Tahoma"/>
          <w:bCs/>
          <w:sz w:val="18"/>
          <w:szCs w:val="18"/>
        </w:rPr>
        <w:t>ZP/RB-18/13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776FD4" w:rsidRPr="00567913" w:rsidRDefault="00776FD4" w:rsidP="00776FD4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ne</w:t>
      </w:r>
      <w:r w:rsidRPr="00567913">
        <w:rPr>
          <w:rFonts w:ascii="Tahoma" w:hAnsi="Tahoma" w:cs="Tahoma"/>
          <w:b/>
          <w:sz w:val="18"/>
          <w:szCs w:val="18"/>
        </w:rPr>
        <w:t xml:space="preserve">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776FD4" w:rsidRDefault="00776FD4" w:rsidP="00776FD4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776FD4" w:rsidRDefault="00776FD4" w:rsidP="00776FD4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Stawka podatku </w:t>
      </w:r>
      <w:proofErr w:type="spellStart"/>
      <w:r>
        <w:rPr>
          <w:rFonts w:ascii="Tahoma" w:hAnsi="Tahoma" w:cs="Tahoma"/>
          <w:sz w:val="18"/>
          <w:szCs w:val="18"/>
        </w:rPr>
        <w:t>vat</w:t>
      </w:r>
      <w:proofErr w:type="spellEnd"/>
      <w:r>
        <w:rPr>
          <w:rFonts w:ascii="Tahoma" w:hAnsi="Tahoma" w:cs="Tahoma"/>
          <w:sz w:val="18"/>
          <w:szCs w:val="18"/>
        </w:rPr>
        <w:t>…..%</w:t>
      </w:r>
    </w:p>
    <w:p w:rsidR="00776FD4" w:rsidRDefault="00776FD4" w:rsidP="00776FD4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776FD4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BA0A0D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BA0A0D">
        <w:rPr>
          <w:rFonts w:ascii="Tahoma" w:hAnsi="Tahoma" w:cs="Tahoma"/>
          <w:sz w:val="18"/>
          <w:szCs w:val="18"/>
        </w:rPr>
        <w:t>10 000.00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776FD4" w:rsidRPr="00567913" w:rsidRDefault="00776FD4" w:rsidP="00776FD4">
      <w:pPr>
        <w:numPr>
          <w:ilvl w:val="0"/>
          <w:numId w:val="1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776FD4" w:rsidRPr="00567913" w:rsidRDefault="00776FD4" w:rsidP="00776FD4">
      <w:pPr>
        <w:numPr>
          <w:ilvl w:val="0"/>
          <w:numId w:val="1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776FD4" w:rsidRPr="00567913" w:rsidRDefault="00776FD4" w:rsidP="00776FD4">
      <w:pPr>
        <w:numPr>
          <w:ilvl w:val="0"/>
          <w:numId w:val="1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zapoznaliśmy</w:t>
      </w:r>
      <w:r>
        <w:rPr>
          <w:rFonts w:ascii="Tahoma" w:hAnsi="Tahoma" w:cs="Tahoma"/>
          <w:sz w:val="18"/>
          <w:szCs w:val="18"/>
        </w:rPr>
        <w:t xml:space="preserve"> się z warunkami realizacji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776FD4" w:rsidRPr="00567913" w:rsidRDefault="00776FD4" w:rsidP="00776FD4">
      <w:pPr>
        <w:numPr>
          <w:ilvl w:val="0"/>
          <w:numId w:val="1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776FD4" w:rsidRPr="00567913" w:rsidRDefault="00776FD4" w:rsidP="00776FD4">
      <w:pPr>
        <w:numPr>
          <w:ilvl w:val="0"/>
          <w:numId w:val="1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776FD4" w:rsidRPr="00567913" w:rsidRDefault="00776FD4" w:rsidP="00776FD4">
      <w:pPr>
        <w:numPr>
          <w:ilvl w:val="0"/>
          <w:numId w:val="1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D00" w:rsidRDefault="00CE3D00">
      <w:r>
        <w:separator/>
      </w:r>
    </w:p>
  </w:endnote>
  <w:endnote w:type="continuationSeparator" w:id="0">
    <w:p w:rsidR="00CE3D00" w:rsidRDefault="00CE3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A2352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A2352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A2352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A2352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A235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D00" w:rsidRDefault="00CE3D00">
      <w:r>
        <w:separator/>
      </w:r>
    </w:p>
  </w:footnote>
  <w:footnote w:type="continuationSeparator" w:id="0">
    <w:p w:rsidR="00CE3D00" w:rsidRDefault="00CE3D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A235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A23529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A2352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D00"/>
    <w:rsid w:val="00776FD4"/>
    <w:rsid w:val="00813C72"/>
    <w:rsid w:val="00A23529"/>
    <w:rsid w:val="00BA0A0D"/>
    <w:rsid w:val="00CE3D00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517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2013-09-10T07:32:00Z</dcterms:created>
  <dcterms:modified xsi:type="dcterms:W3CDTF">2013-09-10T07:32:00Z</dcterms:modified>
</cp:coreProperties>
</file>