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B97265" w:rsidRPr="00B97265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B97265" w:rsidRPr="00B97265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B97265" w:rsidP="009A21D7">
      <w:pPr>
        <w:pStyle w:val="Tekstpodstawowywcity"/>
        <w:spacing w:line="360" w:lineRule="auto"/>
        <w:ind w:firstLine="0"/>
      </w:pPr>
      <w:r w:rsidRPr="00B97265">
        <w:rPr>
          <w:b/>
        </w:rPr>
        <w:t>Remont pomieszczeń do ćwiczeń gimnastycznych w Domu Studenta nr 7 "HERKULES" Politechniki Częstochowskiej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</w:t>
      </w:r>
      <w:r w:rsidRPr="00F25573">
        <w:rPr>
          <w:szCs w:val="22"/>
        </w:rPr>
        <w:lastRenderedPageBreak/>
        <w:t xml:space="preserve">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B3630A">
      <w:pPr>
        <w:pStyle w:val="Tekstpodstawowywcity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1,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(Dz. U. z 2010 r. Nr 113, poz. 759, z późn. zm.)</w:t>
      </w:r>
      <w:r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6D8D" w:rsidRDefault="00106D8D">
      <w:r>
        <w:separator/>
      </w:r>
    </w:p>
  </w:endnote>
  <w:endnote w:type="continuationSeparator" w:id="0">
    <w:p w:rsidR="00106D8D" w:rsidRDefault="00106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72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726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7265" w:rsidRDefault="00B972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6D8D" w:rsidRDefault="00106D8D">
      <w:r>
        <w:separator/>
      </w:r>
    </w:p>
  </w:footnote>
  <w:footnote w:type="continuationSeparator" w:id="0">
    <w:p w:rsidR="00106D8D" w:rsidRDefault="00106D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7265" w:rsidRDefault="00B9726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7265" w:rsidRDefault="00B9726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7265" w:rsidRDefault="00B9726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6D8D"/>
    <w:rsid w:val="00002F64"/>
    <w:rsid w:val="000E6599"/>
    <w:rsid w:val="00106D8D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97265"/>
    <w:rsid w:val="00BE6092"/>
    <w:rsid w:val="00CB6204"/>
    <w:rsid w:val="00CC527A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1051</Words>
  <Characters>6312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2013-09-09T11:01:00Z</dcterms:created>
  <dcterms:modified xsi:type="dcterms:W3CDTF">2013-09-09T11:01:00Z</dcterms:modified>
</cp:coreProperties>
</file>