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75E1E" w:rsidRPr="00375E1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75E1E" w:rsidRPr="00375E1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75E1E" w:rsidRPr="00375E1E">
        <w:rPr>
          <w:b/>
        </w:rPr>
        <w:t>Remont pomieszczeń do ćwiczeń gimnastycznych w Domu Studenta nr 7 "HERKULES"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6F9" w:rsidRDefault="00FA26F9">
      <w:r>
        <w:separator/>
      </w:r>
    </w:p>
  </w:endnote>
  <w:endnote w:type="continuationSeparator" w:id="0">
    <w:p w:rsidR="00FA26F9" w:rsidRDefault="00FA2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5E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5E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26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6F9" w:rsidRDefault="00FA26F9">
      <w:r>
        <w:separator/>
      </w:r>
    </w:p>
  </w:footnote>
  <w:footnote w:type="continuationSeparator" w:id="0">
    <w:p w:rsidR="00FA26F9" w:rsidRDefault="00FA26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E1E" w:rsidRDefault="00375E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E1E" w:rsidRDefault="00375E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E1E" w:rsidRDefault="00375E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26F9"/>
    <w:rsid w:val="000A5EC4"/>
    <w:rsid w:val="00212828"/>
    <w:rsid w:val="00271E63"/>
    <w:rsid w:val="00280712"/>
    <w:rsid w:val="002A7C88"/>
    <w:rsid w:val="00375E1E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A26F9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2013-09-09T11:00:00Z</dcterms:created>
  <dcterms:modified xsi:type="dcterms:W3CDTF">2013-09-09T11:00:00Z</dcterms:modified>
</cp:coreProperties>
</file>