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A4FD3" w:rsidRPr="00DA4FD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A4FD3" w:rsidRPr="00DA4FD3">
        <w:rPr>
          <w:b/>
          <w:sz w:val="24"/>
        </w:rPr>
        <w:t>ZP/RB-17/13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A4FD3" w:rsidRPr="00DA4FD3">
        <w:rPr>
          <w:b/>
        </w:rPr>
        <w:t>przetarg nieograniczony</w:t>
      </w:r>
      <w:r w:rsidR="00753DC1">
        <w:t xml:space="preserve"> na:</w:t>
      </w:r>
    </w:p>
    <w:p w:rsidR="0000184A" w:rsidRDefault="00DA4FD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A4FD3">
        <w:rPr>
          <w:b/>
          <w:sz w:val="24"/>
          <w:szCs w:val="24"/>
        </w:rPr>
        <w:t>Remont sali wykładowej A-28 dla Wydziału Budownictwa w budynku głównym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A0B" w:rsidRDefault="00124A0B">
      <w:r>
        <w:separator/>
      </w:r>
    </w:p>
  </w:endnote>
  <w:endnote w:type="continuationSeparator" w:id="0">
    <w:p w:rsidR="00124A0B" w:rsidRDefault="00124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4F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A4FD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FD3" w:rsidRDefault="00DA4F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A0B" w:rsidRDefault="00124A0B">
      <w:r>
        <w:separator/>
      </w:r>
    </w:p>
  </w:footnote>
  <w:footnote w:type="continuationSeparator" w:id="0">
    <w:p w:rsidR="00124A0B" w:rsidRDefault="00124A0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FD3" w:rsidRDefault="00DA4F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FD3" w:rsidRDefault="00DA4FD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FD3" w:rsidRDefault="00DA4F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4A0B"/>
    <w:rsid w:val="0000184A"/>
    <w:rsid w:val="00012997"/>
    <w:rsid w:val="000621A2"/>
    <w:rsid w:val="00075CEC"/>
    <w:rsid w:val="00106AC7"/>
    <w:rsid w:val="00111985"/>
    <w:rsid w:val="00124A0B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A4FD3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3536D-48BB-4D8E-82FF-E2EA00A0B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2013-09-09T09:22:00Z</dcterms:created>
  <dcterms:modified xsi:type="dcterms:W3CDTF">2013-09-09T09:22:00Z</dcterms:modified>
</cp:coreProperties>
</file>