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D24A6" w:rsidRPr="00FD24A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D24A6" w:rsidRPr="00FD24A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D24A6" w:rsidP="009A21D7">
      <w:pPr>
        <w:pStyle w:val="Tekstpodstawowywcity"/>
        <w:spacing w:line="360" w:lineRule="auto"/>
        <w:ind w:firstLine="0"/>
      </w:pPr>
      <w:r w:rsidRPr="00FD24A6">
        <w:rPr>
          <w:b/>
        </w:rPr>
        <w:t>Remont sali wykładowej A-28 dla Wydziału Budownictwa w budynku głównym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620" w:rsidRDefault="00232620">
      <w:r>
        <w:separator/>
      </w:r>
    </w:p>
  </w:endnote>
  <w:endnote w:type="continuationSeparator" w:id="0">
    <w:p w:rsidR="00232620" w:rsidRDefault="00232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24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24A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A6" w:rsidRDefault="00FD24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620" w:rsidRDefault="00232620">
      <w:r>
        <w:separator/>
      </w:r>
    </w:p>
  </w:footnote>
  <w:footnote w:type="continuationSeparator" w:id="0">
    <w:p w:rsidR="00232620" w:rsidRDefault="00232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A6" w:rsidRDefault="00FD24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A6" w:rsidRDefault="00FD24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A6" w:rsidRDefault="00FD24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2620"/>
    <w:rsid w:val="00002F64"/>
    <w:rsid w:val="000E6599"/>
    <w:rsid w:val="00111985"/>
    <w:rsid w:val="001614BA"/>
    <w:rsid w:val="00232620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D2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1051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2013-09-09T09:22:00Z</dcterms:created>
  <dcterms:modified xsi:type="dcterms:W3CDTF">2013-09-09T09:22:00Z</dcterms:modified>
</cp:coreProperties>
</file>