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A41A65">
      <w:pPr>
        <w:spacing w:before="360"/>
        <w:rPr>
          <w:b/>
          <w:bCs/>
        </w:rPr>
      </w:pPr>
      <w:bookmarkStart w:id="0" w:name="_GoBack"/>
      <w:bookmarkEnd w:id="0"/>
      <w:r w:rsidRPr="00A41A65">
        <w:rPr>
          <w:b/>
          <w:bCs/>
        </w:rPr>
        <w:t>Politechnika Częstochowska</w:t>
      </w:r>
    </w:p>
    <w:p w:rsidR="0033076C" w:rsidRDefault="00A41A65">
      <w:pPr>
        <w:rPr>
          <w:b/>
          <w:bCs/>
        </w:rPr>
      </w:pPr>
      <w:r w:rsidRPr="00A41A65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A41A65">
        <w:rPr>
          <w:b/>
          <w:bCs/>
        </w:rPr>
        <w:t>69</w:t>
      </w:r>
    </w:p>
    <w:p w:rsidR="0033076C" w:rsidRDefault="00A41A65">
      <w:pPr>
        <w:rPr>
          <w:b/>
          <w:bCs/>
        </w:rPr>
      </w:pPr>
      <w:r w:rsidRPr="00A41A65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A41A65">
        <w:rPr>
          <w:b/>
          <w:bCs/>
        </w:rPr>
        <w:t>Częstochowa</w:t>
      </w:r>
    </w:p>
    <w:p w:rsidR="00C84A82" w:rsidRDefault="0033076C">
      <w:pPr>
        <w:pStyle w:val="Nagwek"/>
        <w:tabs>
          <w:tab w:val="clear" w:pos="4536"/>
        </w:tabs>
        <w:spacing w:before="720" w:after="720"/>
        <w:rPr>
          <w:b/>
          <w:bCs/>
        </w:rPr>
      </w:pPr>
      <w:r>
        <w:rPr>
          <w:b/>
          <w:bCs/>
        </w:rPr>
        <w:t xml:space="preserve">Pismo: </w:t>
      </w:r>
      <w:r w:rsidR="00C95FD9">
        <w:rPr>
          <w:b/>
          <w:bCs/>
        </w:rPr>
        <w:t>RK-845/13</w:t>
      </w:r>
    </w:p>
    <w:p w:rsidR="0033076C" w:rsidRDefault="00A41A65">
      <w:pPr>
        <w:pStyle w:val="Nagwek"/>
        <w:tabs>
          <w:tab w:val="clear" w:pos="4536"/>
        </w:tabs>
        <w:spacing w:before="720" w:after="720"/>
      </w:pPr>
      <w:r w:rsidRPr="00A41A65">
        <w:rPr>
          <w:b/>
          <w:bCs/>
        </w:rPr>
        <w:t>ZP/RB</w:t>
      </w:r>
      <w:r w:rsidR="00C84A82">
        <w:rPr>
          <w:b/>
          <w:bCs/>
        </w:rPr>
        <w:t>-</w:t>
      </w:r>
      <w:r w:rsidRPr="00A41A65">
        <w:rPr>
          <w:b/>
          <w:bCs/>
        </w:rPr>
        <w:t>15</w:t>
      </w:r>
      <w:r w:rsidR="00C84A82">
        <w:rPr>
          <w:b/>
          <w:bCs/>
        </w:rPr>
        <w:t>/</w:t>
      </w:r>
      <w:r w:rsidRPr="00A41A65">
        <w:rPr>
          <w:b/>
          <w:bCs/>
        </w:rPr>
        <w:t>13</w:t>
      </w:r>
      <w:r w:rsidR="0033076C">
        <w:tab/>
        <w:t xml:space="preserve"> </w:t>
      </w:r>
      <w:r w:rsidRPr="00A41A65">
        <w:t>Częstochowa</w:t>
      </w:r>
      <w:r w:rsidR="0033076C">
        <w:t xml:space="preserve"> dnia: </w:t>
      </w:r>
      <w:r w:rsidRPr="00A41A65">
        <w:t>2013-09-09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A41A65" w:rsidRPr="00A41A6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A41A65">
      <w:pPr>
        <w:spacing w:before="120" w:after="120"/>
        <w:jc w:val="center"/>
        <w:rPr>
          <w:b/>
        </w:rPr>
      </w:pPr>
      <w:r w:rsidRPr="00A41A65">
        <w:rPr>
          <w:b/>
        </w:rPr>
        <w:t>Wykonanie nowego hydroizolacyjnego pokrycia dachu w technologii bezspoinowej opartej na masach bitumicznych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41A65" w:rsidTr="00546791">
        <w:trPr>
          <w:cantSplit/>
        </w:trPr>
        <w:tc>
          <w:tcPr>
            <w:tcW w:w="9210" w:type="dxa"/>
          </w:tcPr>
          <w:p w:rsidR="00A41A65" w:rsidRDefault="00A41A65" w:rsidP="00546791">
            <w:pPr>
              <w:spacing w:line="360" w:lineRule="auto"/>
              <w:ind w:firstLine="284"/>
              <w:jc w:val="both"/>
              <w:rPr>
                <w:b/>
              </w:rPr>
            </w:pPr>
            <w:r w:rsidRPr="00A41A65">
              <w:rPr>
                <w:b/>
              </w:rPr>
              <w:t>F.U.H. Dziedzicki Marcin Dziedzicki</w:t>
            </w:r>
          </w:p>
          <w:p w:rsidR="00A41A65" w:rsidRDefault="00A41A65" w:rsidP="00546791">
            <w:pPr>
              <w:spacing w:line="360" w:lineRule="auto"/>
              <w:ind w:firstLine="284"/>
              <w:jc w:val="both"/>
              <w:rPr>
                <w:b/>
              </w:rPr>
            </w:pPr>
            <w:r w:rsidRPr="00A41A65">
              <w:rPr>
                <w:b/>
              </w:rPr>
              <w:t>Stawowa</w:t>
            </w:r>
            <w:r>
              <w:rPr>
                <w:b/>
              </w:rPr>
              <w:t xml:space="preserve"> </w:t>
            </w:r>
            <w:r w:rsidRPr="00A41A65">
              <w:rPr>
                <w:b/>
              </w:rPr>
              <w:t>8</w:t>
            </w:r>
          </w:p>
          <w:p w:rsidR="00A41A65" w:rsidRDefault="00A41A65" w:rsidP="00546791">
            <w:pPr>
              <w:spacing w:line="360" w:lineRule="auto"/>
              <w:ind w:firstLine="284"/>
              <w:jc w:val="both"/>
              <w:rPr>
                <w:b/>
              </w:rPr>
            </w:pPr>
            <w:r w:rsidRPr="00A41A65">
              <w:rPr>
                <w:b/>
              </w:rPr>
              <w:t>42-274</w:t>
            </w:r>
            <w:r>
              <w:rPr>
                <w:b/>
              </w:rPr>
              <w:t xml:space="preserve"> </w:t>
            </w:r>
            <w:r w:rsidRPr="00A41A65">
              <w:rPr>
                <w:b/>
              </w:rPr>
              <w:t>Konopiska</w:t>
            </w:r>
          </w:p>
          <w:p w:rsidR="00A41A65" w:rsidRDefault="00A41A65" w:rsidP="00546791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A41A65">
              <w:rPr>
                <w:b/>
              </w:rPr>
              <w:t>355 470.00 zł</w:t>
            </w:r>
          </w:p>
          <w:p w:rsidR="00A41A65" w:rsidRDefault="00A41A65" w:rsidP="0054679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41A65" w:rsidRDefault="00A41A65" w:rsidP="00546791">
            <w:pPr>
              <w:spacing w:line="360" w:lineRule="auto"/>
              <w:ind w:firstLine="284"/>
              <w:jc w:val="both"/>
            </w:pPr>
            <w:r w:rsidRPr="00A41A65">
              <w:t>Wybrana oferta jest najkorzystniejszą. Oferta ta spełnia wymagania określone w SIWZ i nie podlega odrzuceniu. W wyniku przeprowadzonej oceny oferta przedmiotowego wykonawcy otrzymała najwyższą liczbę punktów - 100 pkt.  Jest to jedyna oferta złożona na to postępowanie.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A41A6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1A6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41A65" w:rsidRPr="005811DF" w:rsidTr="00546791">
        <w:tc>
          <w:tcPr>
            <w:tcW w:w="540" w:type="dxa"/>
            <w:vAlign w:val="center"/>
          </w:tcPr>
          <w:p w:rsidR="00A41A65" w:rsidRPr="005811DF" w:rsidRDefault="00A41A65" w:rsidP="005467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1A6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41A65" w:rsidRPr="005811DF" w:rsidRDefault="00A41A65" w:rsidP="0054679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1A65">
              <w:rPr>
                <w:rFonts w:ascii="Times New Roman" w:hAnsi="Times New Roman" w:cs="Times New Roman"/>
                <w:bCs/>
                <w:sz w:val="18"/>
                <w:szCs w:val="18"/>
              </w:rPr>
              <w:t>F.U.H. Dziedzicki Marcin Dziedzicki</w:t>
            </w:r>
          </w:p>
          <w:p w:rsidR="00A41A65" w:rsidRPr="005811DF" w:rsidRDefault="00A41A65" w:rsidP="0054679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1A65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1A6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41A65" w:rsidRPr="005811DF" w:rsidRDefault="00A41A65" w:rsidP="0054679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1A65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1A65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A41A65" w:rsidRPr="005811DF" w:rsidRDefault="00A41A65" w:rsidP="005467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41A6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41A65" w:rsidRPr="005811DF" w:rsidRDefault="00A41A65" w:rsidP="005467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1A6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A41A65" w:rsidRPr="005811DF" w:rsidRDefault="00A41A65" w:rsidP="005467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41A65" w:rsidRPr="005811DF" w:rsidRDefault="00A41A65" w:rsidP="005467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41A65" w:rsidRPr="005811DF" w:rsidRDefault="00A41A65" w:rsidP="005467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41A65" w:rsidRPr="005811DF" w:rsidRDefault="00A41A65" w:rsidP="005467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41A65" w:rsidRPr="005811DF" w:rsidRDefault="00A41A65" w:rsidP="005467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41A65" w:rsidRPr="005811DF" w:rsidRDefault="00A41A65" w:rsidP="005467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41A65" w:rsidRPr="005811DF" w:rsidRDefault="00A41A65" w:rsidP="005467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1A6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41A65">
        <w:t xml:space="preserve"> </w:t>
      </w:r>
      <w:r w:rsidR="00A41A65" w:rsidRPr="0012155B">
        <w:t>nie krótszym niż 5 dni od dnia przesłania niniejszego zawiadomienia o wyborze najkorzystniejszej oferty</w:t>
      </w:r>
      <w:r w:rsidR="00A41A65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C84A82" w:rsidRDefault="00C84A82" w:rsidP="00C84A82">
      <w:pPr>
        <w:spacing w:line="360" w:lineRule="auto"/>
        <w:jc w:val="both"/>
        <w:rPr>
          <w:bCs/>
        </w:rPr>
      </w:pPr>
      <w:r w:rsidRPr="0038394D">
        <w:rPr>
          <w:bCs/>
        </w:rPr>
        <w:t xml:space="preserve">Umowa w przedmiotowej sprawie zostanie podpisana w </w:t>
      </w:r>
      <w:r>
        <w:rPr>
          <w:bCs/>
        </w:rPr>
        <w:t xml:space="preserve">siedzibie Zamawiającego w dniu </w:t>
      </w:r>
      <w:r w:rsidRPr="0038394D">
        <w:rPr>
          <w:b/>
          <w:bCs/>
        </w:rPr>
        <w:t>1</w:t>
      </w:r>
      <w:r>
        <w:rPr>
          <w:b/>
          <w:bCs/>
        </w:rPr>
        <w:t>1</w:t>
      </w:r>
      <w:r w:rsidRPr="0038394D">
        <w:rPr>
          <w:b/>
          <w:bCs/>
        </w:rPr>
        <w:t>.0</w:t>
      </w:r>
      <w:r>
        <w:rPr>
          <w:b/>
          <w:bCs/>
        </w:rPr>
        <w:t>9</w:t>
      </w:r>
      <w:r w:rsidRPr="0038394D">
        <w:rPr>
          <w:b/>
          <w:bCs/>
        </w:rPr>
        <w:t>.2013r</w:t>
      </w:r>
      <w:r w:rsidRPr="0038394D">
        <w:rPr>
          <w:bCs/>
        </w:rPr>
        <w:t>.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Pr="00C95FD9" w:rsidRDefault="00C95FD9">
      <w:pPr>
        <w:tabs>
          <w:tab w:val="left" w:pos="8820"/>
        </w:tabs>
        <w:spacing w:before="360" w:after="120"/>
        <w:ind w:left="4678"/>
        <w:jc w:val="center"/>
        <w:rPr>
          <w:b/>
        </w:rPr>
      </w:pPr>
      <w:r w:rsidRPr="00C95FD9">
        <w:rPr>
          <w:b/>
        </w:rPr>
        <w:t>Kanclerz</w:t>
      </w:r>
    </w:p>
    <w:p w:rsidR="00C95FD9" w:rsidRPr="00C95FD9" w:rsidRDefault="00C95FD9">
      <w:pPr>
        <w:tabs>
          <w:tab w:val="left" w:pos="8820"/>
        </w:tabs>
        <w:spacing w:before="360" w:after="120"/>
        <w:ind w:left="4678"/>
        <w:jc w:val="center"/>
        <w:rPr>
          <w:b/>
        </w:rPr>
      </w:pPr>
      <w:r w:rsidRPr="00C95FD9">
        <w:rPr>
          <w:b/>
        </w:rPr>
        <w:t>Politechniki Częstochowskiej</w:t>
      </w:r>
    </w:p>
    <w:p w:rsidR="00C95FD9" w:rsidRPr="00C95FD9" w:rsidRDefault="00C95FD9">
      <w:pPr>
        <w:tabs>
          <w:tab w:val="left" w:pos="8820"/>
        </w:tabs>
        <w:spacing w:before="360" w:after="120"/>
        <w:ind w:left="4678"/>
        <w:jc w:val="center"/>
        <w:rPr>
          <w:b/>
        </w:rPr>
      </w:pPr>
      <w:r w:rsidRPr="00C95FD9">
        <w:rPr>
          <w:b/>
        </w:rPr>
        <w:t>mgr inż. Katarzyna Pikuła</w:t>
      </w:r>
    </w:p>
    <w:sectPr w:rsidR="00C95FD9" w:rsidRPr="00C95F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7DA" w:rsidRDefault="001527DA">
      <w:r>
        <w:separator/>
      </w:r>
    </w:p>
  </w:endnote>
  <w:endnote w:type="continuationSeparator" w:id="0">
    <w:p w:rsidR="001527DA" w:rsidRDefault="00152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A65" w:rsidRDefault="00A41A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13701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370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A65" w:rsidRDefault="00A41A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7DA" w:rsidRDefault="001527DA">
      <w:r>
        <w:separator/>
      </w:r>
    </w:p>
  </w:footnote>
  <w:footnote w:type="continuationSeparator" w:id="0">
    <w:p w:rsidR="001527DA" w:rsidRDefault="001527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A65" w:rsidRDefault="00A41A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A65" w:rsidRDefault="00A41A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A65" w:rsidRDefault="00A41A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2D4"/>
    <w:rsid w:val="00034F15"/>
    <w:rsid w:val="000B1A8A"/>
    <w:rsid w:val="000B6515"/>
    <w:rsid w:val="000D1E6C"/>
    <w:rsid w:val="000D6259"/>
    <w:rsid w:val="001527DA"/>
    <w:rsid w:val="001F67FA"/>
    <w:rsid w:val="002371E6"/>
    <w:rsid w:val="00251690"/>
    <w:rsid w:val="002F587A"/>
    <w:rsid w:val="0033076C"/>
    <w:rsid w:val="003C27EC"/>
    <w:rsid w:val="00413701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03790"/>
    <w:rsid w:val="008113FF"/>
    <w:rsid w:val="008C0372"/>
    <w:rsid w:val="00917FEB"/>
    <w:rsid w:val="00953D9A"/>
    <w:rsid w:val="00A41A65"/>
    <w:rsid w:val="00AD5B8D"/>
    <w:rsid w:val="00AE6513"/>
    <w:rsid w:val="00B37924"/>
    <w:rsid w:val="00BA1245"/>
    <w:rsid w:val="00C84A82"/>
    <w:rsid w:val="00C95FD9"/>
    <w:rsid w:val="00D26C67"/>
    <w:rsid w:val="00D5181E"/>
    <w:rsid w:val="00E05A7A"/>
    <w:rsid w:val="00E4520D"/>
    <w:rsid w:val="00EB4311"/>
    <w:rsid w:val="00EF36C3"/>
    <w:rsid w:val="00F973C8"/>
    <w:rsid w:val="00FD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037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037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037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037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2013-09-09T06:46:00Z</cp:lastPrinted>
  <dcterms:created xsi:type="dcterms:W3CDTF">2013-09-09T12:29:00Z</dcterms:created>
  <dcterms:modified xsi:type="dcterms:W3CDTF">2013-09-09T12:29:00Z</dcterms:modified>
</cp:coreProperties>
</file>