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D5517" w:rsidRPr="00CD5517">
        <w:rPr>
          <w:b/>
          <w:i w:val="0"/>
        </w:rPr>
        <w:t>1</w:t>
      </w:r>
    </w:p>
    <w:p w:rsidR="006F646A" w:rsidRDefault="00AE33C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  <w:bookmarkStart w:id="0" w:name="_GoBack"/>
      <w:bookmarkEnd w:id="0"/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D5517" w:rsidRPr="00CD551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D5517" w:rsidRPr="00CD5517">
        <w:rPr>
          <w:b/>
        </w:rPr>
        <w:t>Oprogramowanie specjalistyczne do symulowania pracy elektrowni FLOWNEX SE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387" w:rsidRDefault="00EE2387">
      <w:r>
        <w:separator/>
      </w:r>
    </w:p>
  </w:endnote>
  <w:endnote w:type="continuationSeparator" w:id="0">
    <w:p w:rsidR="00EE2387" w:rsidRDefault="00EE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C4" w:rsidRDefault="00AE33C4" w:rsidP="00AE33C4">
    <w:pPr>
      <w:pStyle w:val="Stopka"/>
    </w:pPr>
  </w:p>
  <w:p w:rsidR="00AE33C4" w:rsidRDefault="00AE33C4" w:rsidP="00AE33C4">
    <w:pPr>
      <w:pStyle w:val="Nagwek"/>
      <w:tabs>
        <w:tab w:val="clear" w:pos="453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3" type="#_x0000_t75" alt="logo PCz bw mniejsze" style="position:absolute;margin-left:189.75pt;margin-top:-10.25pt;width:46.6pt;height:54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 PCz bw mniejsz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0" type="#_x0000_t202" style="position:absolute;margin-left:238.65pt;margin-top:-12.65pt;width:236pt;height:60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" filled="f" stroked="f">
          <v:textbox>
            <w:txbxContent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AE33C4" w:rsidRDefault="00AE33C4" w:rsidP="00AE33C4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>
                  <w:rPr>
                    <w:rFonts w:ascii="Arial" w:hAnsi="Arial" w:cs="Arial"/>
                    <w:sz w:val="10"/>
                    <w:szCs w:val="10"/>
                  </w:rPr>
                  <w:t>NIP 5730111401, REGON 000001643</w:t>
                </w:r>
              </w:p>
            </w:txbxContent>
          </v:textbox>
        </v:shape>
      </w:pict>
    </w:r>
    <w:r>
      <w:pict>
        <v:line id="Line 8" o:spid="_x0000_s2051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-19.25pt" to="468.15pt,-19.2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" strokeweight="2pt">
          <v:stroke linestyle="thinThick"/>
        </v:line>
      </w:pict>
    </w:r>
    <w:r>
      <w:pict>
        <v:shape id="Obraz 9" o:spid="_x0000_s2052" type="#_x0000_t75" alt="arr gotowe poprawione mono jpg" style="position:absolute;margin-left:-16.5pt;margin-top:-3.75pt;width:198pt;height:42.1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arr gotowe poprawione mono jpg"/>
        </v:shape>
      </w:pict>
    </w:r>
  </w:p>
  <w:p w:rsidR="00AE33C4" w:rsidRDefault="00AE33C4" w:rsidP="00AE33C4">
    <w:pPr>
      <w:pStyle w:val="Nagwek"/>
      <w:tabs>
        <w:tab w:val="clear" w:pos="4536"/>
      </w:tabs>
    </w:pPr>
  </w:p>
  <w:p w:rsidR="00AE33C4" w:rsidRDefault="00AE33C4" w:rsidP="00AE33C4">
    <w:pPr>
      <w:pStyle w:val="Nagwek"/>
      <w:tabs>
        <w:tab w:val="clear" w:pos="4536"/>
      </w:tabs>
      <w:rPr>
        <w:b/>
      </w:rPr>
    </w:pPr>
  </w:p>
  <w:p w:rsidR="00AE33C4" w:rsidRDefault="00AE33C4">
    <w:pPr>
      <w:pStyle w:val="Stopka"/>
      <w:tabs>
        <w:tab w:val="clear" w:pos="4536"/>
      </w:tabs>
      <w:jc w:val="center"/>
      <w:rPr>
        <w:rStyle w:val="Numerstrony"/>
        <w:rFonts w:ascii="Arial" w:hAnsi="Arial"/>
        <w:sz w:val="18"/>
        <w:szCs w:val="18"/>
      </w:rPr>
    </w:pP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3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23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387" w:rsidRDefault="00EE2387">
      <w:r>
        <w:separator/>
      </w:r>
    </w:p>
  </w:footnote>
  <w:footnote w:type="continuationSeparator" w:id="0">
    <w:p w:rsidR="00EE2387" w:rsidRDefault="00EE2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3C4" w:rsidRDefault="00AE33C4" w:rsidP="00AE33C4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5" type="#_x0000_t75" alt="slaskie pozytywna energia pion bw" style="position:absolute;left:0;text-align:left;margin-left:193.5pt;margin-top:-.55pt;width:63pt;height:53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57 0 -257 21296 21600 21296 21600 0 -257 0">
          <v:imagedata r:id="rId1" o:title="slaskie pozytywna energia pion bw"/>
          <w10:wrap type="tight"/>
        </v:shape>
      </w:pict>
    </w:r>
    <w:r>
      <w:pict>
        <v:shape id="Obraz 5" o:spid="_x0000_s2056" type="#_x0000_t75" alt="program_regionalny_poz" style="position:absolute;left:0;text-align:left;margin-left:-38.5pt;margin-top:-26.85pt;width:212.6pt;height:103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76 0 -76 21443 21600 21443 21600 0 -76 0">
          <v:imagedata r:id="rId2" o:title="program_regionalny_poz"/>
          <w10:wrap type="tight"/>
        </v:shape>
      </w:pict>
    </w:r>
    <w:r>
      <w:pict>
        <v:shape id="Obraz 3" o:spid="_x0000_s2054" type="#_x0000_t75" alt="UE_z_lewej_efrr_bw" style="position:absolute;left:0;text-align:left;margin-left:303.9pt;margin-top:7.05pt;width:162pt;height:36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100 0 -100 21159 21600 21159 21600 0 -100 0">
          <v:imagedata r:id="rId3" o:title="UE_z_lewej_efrr_bw"/>
          <w10:wrap type="tight"/>
        </v:shape>
      </w:pict>
    </w:r>
  </w:p>
  <w:p w:rsidR="00AE33C4" w:rsidRDefault="00AE33C4" w:rsidP="00AE33C4">
    <w:pPr>
      <w:pStyle w:val="Nagwek"/>
      <w:jc w:val="center"/>
    </w:pPr>
  </w:p>
  <w:p w:rsidR="00AE33C4" w:rsidRDefault="00AE33C4" w:rsidP="00AE33C4">
    <w:pPr>
      <w:pStyle w:val="Nagwek"/>
      <w:jc w:val="center"/>
    </w:pPr>
  </w:p>
  <w:p w:rsidR="00AE33C4" w:rsidRDefault="00AE33C4" w:rsidP="00AE33C4">
    <w:pPr>
      <w:pStyle w:val="Nagwek"/>
      <w:jc w:val="center"/>
    </w:pPr>
  </w:p>
  <w:p w:rsidR="00AE33C4" w:rsidRDefault="00AE33C4" w:rsidP="00AE33C4">
    <w:pPr>
      <w:pStyle w:val="Nagwek"/>
      <w:jc w:val="center"/>
      <w:rPr>
        <w:rFonts w:ascii="Verdana" w:hAnsi="Verdana"/>
        <w:sz w:val="16"/>
        <w:szCs w:val="16"/>
      </w:rPr>
    </w:pPr>
  </w:p>
  <w:p w:rsidR="00AE33C4" w:rsidRDefault="00AE33C4" w:rsidP="00AE33C4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AE33C4" w:rsidRDefault="00AE33C4" w:rsidP="00AE33C4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utworzenie Centrum Transferu Technologii”</w:t>
    </w:r>
  </w:p>
  <w:p w:rsidR="00AE33C4" w:rsidRDefault="00AE33C4" w:rsidP="00AE33C4">
    <w:pPr>
      <w:pStyle w:val="Nagwek"/>
      <w:jc w:val="center"/>
      <w:rPr>
        <w:rFonts w:ascii="Verdana" w:hAnsi="Verdana"/>
        <w:sz w:val="14"/>
        <w:szCs w:val="14"/>
      </w:rPr>
    </w:pPr>
  </w:p>
  <w:p w:rsidR="00AE33C4" w:rsidRDefault="00AE33C4" w:rsidP="00AE33C4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CD5517" w:rsidRPr="00AE33C4" w:rsidRDefault="00CD5517" w:rsidP="00AE33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387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E33C4"/>
    <w:rsid w:val="00B52793"/>
    <w:rsid w:val="00BF2504"/>
    <w:rsid w:val="00C17AA6"/>
    <w:rsid w:val="00CA3550"/>
    <w:rsid w:val="00CB3539"/>
    <w:rsid w:val="00CD5517"/>
    <w:rsid w:val="00D23A0C"/>
    <w:rsid w:val="00D30B74"/>
    <w:rsid w:val="00EE238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rsid w:val="00AE33C4"/>
  </w:style>
  <w:style w:type="character" w:customStyle="1" w:styleId="StopkaZnak">
    <w:name w:val="Stopka Znak"/>
    <w:link w:val="Stopka"/>
    <w:rsid w:val="00AE33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2013-09-06T09:53:00Z</dcterms:created>
  <dcterms:modified xsi:type="dcterms:W3CDTF">2013-09-06T09:53:00Z</dcterms:modified>
</cp:coreProperties>
</file>