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B59E6" w:rsidRPr="008B59E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B59E6" w:rsidRPr="008B59E6">
        <w:rPr>
          <w:b/>
        </w:rPr>
        <w:t>przetarg nieograniczony</w:t>
      </w:r>
      <w:r>
        <w:t xml:space="preserve"> na</w:t>
      </w:r>
      <w:r w:rsidR="00DD482A">
        <w:t>:</w:t>
      </w:r>
    </w:p>
    <w:p w:rsidR="008B59E6" w:rsidRPr="008B59E6" w:rsidRDefault="008B59E6" w:rsidP="009A21D7">
      <w:pPr>
        <w:pStyle w:val="Tekstpodstawowywcity"/>
        <w:spacing w:line="360" w:lineRule="auto"/>
        <w:ind w:firstLine="0"/>
        <w:rPr>
          <w:b/>
        </w:rPr>
      </w:pPr>
      <w:r w:rsidRPr="008B59E6">
        <w:rPr>
          <w:b/>
        </w:rPr>
        <w:t>Uzupełnienie tynku na powierzchni płyty biegu schodów w budynku Głównym</w:t>
      </w:r>
    </w:p>
    <w:p w:rsidR="008B59E6" w:rsidRPr="008B59E6" w:rsidRDefault="008B59E6" w:rsidP="009A21D7">
      <w:pPr>
        <w:pStyle w:val="Tekstpodstawowywcity"/>
        <w:spacing w:line="360" w:lineRule="auto"/>
        <w:ind w:firstLine="0"/>
        <w:rPr>
          <w:b/>
        </w:rPr>
      </w:pPr>
      <w:r w:rsidRPr="008B59E6">
        <w:rPr>
          <w:b/>
        </w:rPr>
        <w:t xml:space="preserve">przy Al. Armii Krajowej 19 paw B Wydział Zarządzania Politechnika Częstochowska </w:t>
      </w:r>
    </w:p>
    <w:p w:rsidR="00A46EFE" w:rsidRDefault="008B59E6" w:rsidP="009A21D7">
      <w:pPr>
        <w:pStyle w:val="Tekstpodstawowywcity"/>
        <w:spacing w:line="360" w:lineRule="auto"/>
        <w:ind w:firstLine="0"/>
      </w:pPr>
      <w:r w:rsidRPr="008B59E6">
        <w:rPr>
          <w:b/>
        </w:rPr>
        <w:t>w ilości 8 m2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189" w:rsidRDefault="00826189">
      <w:r>
        <w:separator/>
      </w:r>
    </w:p>
  </w:endnote>
  <w:endnote w:type="continuationSeparator" w:id="0">
    <w:p w:rsidR="00826189" w:rsidRDefault="0082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59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59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9E6" w:rsidRDefault="008B59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189" w:rsidRDefault="00826189">
      <w:r>
        <w:separator/>
      </w:r>
    </w:p>
  </w:footnote>
  <w:footnote w:type="continuationSeparator" w:id="0">
    <w:p w:rsidR="00826189" w:rsidRDefault="00826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9E6" w:rsidRDefault="008B59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9E6" w:rsidRDefault="008B59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9E6" w:rsidRDefault="008B59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18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26189"/>
    <w:rsid w:val="008460DE"/>
    <w:rsid w:val="00882E9F"/>
    <w:rsid w:val="008B59E6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1060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2013-09-04T07:17:00Z</dcterms:created>
  <dcterms:modified xsi:type="dcterms:W3CDTF">2013-09-04T07:17:00Z</dcterms:modified>
</cp:coreProperties>
</file>