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510CE" w:rsidRPr="006510CE">
        <w:rPr>
          <w:b/>
          <w:i w:val="0"/>
        </w:rPr>
        <w:t>1</w:t>
      </w:r>
    </w:p>
    <w:p w:rsidR="006F646A" w:rsidRDefault="00245D7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510CE" w:rsidRPr="006510C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510CE" w:rsidRPr="006510CE">
        <w:rPr>
          <w:b/>
        </w:rPr>
        <w:t xml:space="preserve">Dostawa artykułów </w:t>
      </w:r>
      <w:proofErr w:type="spellStart"/>
      <w:r w:rsidR="006510CE" w:rsidRPr="006510CE">
        <w:rPr>
          <w:b/>
        </w:rPr>
        <w:t>hydrauliczynch</w:t>
      </w:r>
      <w:proofErr w:type="spellEnd"/>
      <w:r w:rsidR="006510CE" w:rsidRPr="006510CE">
        <w:rPr>
          <w:b/>
        </w:rPr>
        <w:t xml:space="preserve"> i elektrycznych w ramach projektu "Technologia uprawy </w:t>
      </w:r>
      <w:proofErr w:type="spellStart"/>
      <w:r w:rsidR="006510CE" w:rsidRPr="006510CE">
        <w:rPr>
          <w:b/>
        </w:rPr>
        <w:t>mikroglonów</w:t>
      </w:r>
      <w:proofErr w:type="spellEnd"/>
      <w:r w:rsidR="006510CE" w:rsidRPr="006510CE">
        <w:rPr>
          <w:b/>
        </w:rPr>
        <w:t xml:space="preserve"> w bioreaktorach zamkniętych z recyklingiem CO2 i  innych odpadów z </w:t>
      </w:r>
      <w:proofErr w:type="spellStart"/>
      <w:r w:rsidR="006510CE" w:rsidRPr="006510CE">
        <w:rPr>
          <w:b/>
        </w:rPr>
        <w:t>biogazowni</w:t>
      </w:r>
      <w:proofErr w:type="spellEnd"/>
      <w:r w:rsidR="006510CE" w:rsidRPr="006510CE">
        <w:rPr>
          <w:b/>
        </w:rPr>
        <w:t>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C39" w:rsidRDefault="00C50C39">
      <w:r>
        <w:separator/>
      </w:r>
    </w:p>
  </w:endnote>
  <w:endnote w:type="continuationSeparator" w:id="0">
    <w:p w:rsidR="00C50C39" w:rsidRDefault="00C50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45D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5D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5D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0C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C39" w:rsidRDefault="00C50C39">
      <w:r>
        <w:separator/>
      </w:r>
    </w:p>
  </w:footnote>
  <w:footnote w:type="continuationSeparator" w:id="0">
    <w:p w:rsidR="00C50C39" w:rsidRDefault="00C50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0CE" w:rsidRDefault="006510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0CE" w:rsidRDefault="00245D75">
    <w:pPr>
      <w:pStyle w:val="Nagwek"/>
    </w:pPr>
    <w:r w:rsidRPr="00380D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8.75pt;visibility:visible">
          <v:imagedata r:id="rId1" o:title="Nagłówek Algi_kolor_11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0CE" w:rsidRDefault="006510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C39"/>
    <w:rsid w:val="000A5EC4"/>
    <w:rsid w:val="00212828"/>
    <w:rsid w:val="00245D75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510CE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50C39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2013-08-27T07:26:00Z</dcterms:created>
  <dcterms:modified xsi:type="dcterms:W3CDTF">2013-08-27T07:26:00Z</dcterms:modified>
</cp:coreProperties>
</file>