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2396B" w:rsidRPr="0062396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2396B" w:rsidRPr="0062396B">
        <w:rPr>
          <w:b/>
          <w:sz w:val="24"/>
        </w:rPr>
        <w:t>ZP/RB/15/13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2396B" w:rsidRPr="0062396B">
        <w:rPr>
          <w:b/>
        </w:rPr>
        <w:t>przetarg nieograniczony</w:t>
      </w:r>
      <w:r w:rsidR="00753DC1">
        <w:t xml:space="preserve"> na:</w:t>
      </w:r>
    </w:p>
    <w:p w:rsidR="0000184A" w:rsidRDefault="0062396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2396B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C82" w:rsidRDefault="00CF4C82">
      <w:r>
        <w:separator/>
      </w:r>
    </w:p>
  </w:endnote>
  <w:endnote w:type="continuationSeparator" w:id="0">
    <w:p w:rsidR="00CF4C82" w:rsidRDefault="00CF4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9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9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96B" w:rsidRDefault="006239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C82" w:rsidRDefault="00CF4C82">
      <w:r>
        <w:separator/>
      </w:r>
    </w:p>
  </w:footnote>
  <w:footnote w:type="continuationSeparator" w:id="0">
    <w:p w:rsidR="00CF4C82" w:rsidRDefault="00CF4C8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96B" w:rsidRDefault="006239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96B" w:rsidRDefault="006239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96B" w:rsidRDefault="006239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4C8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396B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CF4C82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817F8-E0B9-49F3-B8D5-62725FCA4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2013-08-14T08:04:00Z</dcterms:created>
  <dcterms:modified xsi:type="dcterms:W3CDTF">2013-08-14T08:04:00Z</dcterms:modified>
</cp:coreProperties>
</file>