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D7CB6" w:rsidRPr="008D7CB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33701" w:rsidRDefault="00033701" w:rsidP="009A21D7">
      <w:pPr>
        <w:pStyle w:val="Nagwek3"/>
        <w:ind w:left="0"/>
        <w:rPr>
          <w:sz w:val="28"/>
        </w:rPr>
      </w:pPr>
    </w:p>
    <w:p w:rsidR="00033701" w:rsidRDefault="00033701" w:rsidP="00033701"/>
    <w:p w:rsidR="00033701" w:rsidRDefault="00033701" w:rsidP="00033701">
      <w:r w:rsidRPr="00033701">
        <w:t>Znak sprawy: ZP/RB/15/13</w:t>
      </w:r>
    </w:p>
    <w:p w:rsidR="00033701" w:rsidRDefault="00033701" w:rsidP="00033701"/>
    <w:p w:rsidR="00033701" w:rsidRPr="00033701" w:rsidRDefault="00033701" w:rsidP="00033701">
      <w:bookmarkStart w:id="0" w:name="_GoBack"/>
      <w:bookmarkEnd w:id="0"/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D7CB6" w:rsidRPr="008D7CB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D7CB6" w:rsidP="009A21D7">
      <w:pPr>
        <w:pStyle w:val="Tekstpodstawowywcity"/>
        <w:spacing w:line="360" w:lineRule="auto"/>
        <w:ind w:firstLine="0"/>
      </w:pPr>
      <w:r w:rsidRPr="008D7CB6">
        <w:rPr>
          <w:b/>
        </w:rPr>
        <w:t xml:space="preserve">Wykonanie nowego </w:t>
      </w:r>
      <w:proofErr w:type="spellStart"/>
      <w:r w:rsidRPr="008D7CB6">
        <w:rPr>
          <w:b/>
        </w:rPr>
        <w:t>hydroizolacyjnego</w:t>
      </w:r>
      <w:proofErr w:type="spellEnd"/>
      <w:r w:rsidRPr="008D7CB6">
        <w:rPr>
          <w:b/>
        </w:rPr>
        <w:t xml:space="preserve"> pokrycia dachu w technologii </w:t>
      </w:r>
      <w:proofErr w:type="spellStart"/>
      <w:r w:rsidRPr="008D7CB6">
        <w:rPr>
          <w:b/>
        </w:rPr>
        <w:t>bezspoinowej</w:t>
      </w:r>
      <w:proofErr w:type="spellEnd"/>
      <w:r w:rsidRPr="008D7CB6">
        <w:rPr>
          <w:b/>
        </w:rPr>
        <w:t xml:space="preserve"> opartej na masach bitumicznych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F5E" w:rsidRDefault="00E41F5E">
      <w:r>
        <w:separator/>
      </w:r>
    </w:p>
  </w:endnote>
  <w:endnote w:type="continuationSeparator" w:id="0">
    <w:p w:rsidR="00E41F5E" w:rsidRDefault="00E4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370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370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6" w:rsidRDefault="008D7C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F5E" w:rsidRDefault="00E41F5E">
      <w:r>
        <w:separator/>
      </w:r>
    </w:p>
  </w:footnote>
  <w:footnote w:type="continuationSeparator" w:id="0">
    <w:p w:rsidR="00E41F5E" w:rsidRDefault="00E41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6" w:rsidRDefault="008D7C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6" w:rsidRDefault="008D7C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6" w:rsidRDefault="008D7C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F5E"/>
    <w:rsid w:val="00002F64"/>
    <w:rsid w:val="00033701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D7CB6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41F5E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973</Words>
  <Characters>6418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2013-08-14T08:01:00Z</dcterms:created>
  <dcterms:modified xsi:type="dcterms:W3CDTF">2013-08-14T08:01:00Z</dcterms:modified>
</cp:coreProperties>
</file>