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11395" w:rsidRPr="00311395">
        <w:rPr>
          <w:b/>
          <w:i w:val="0"/>
        </w:rPr>
        <w:t>1</w:t>
      </w:r>
    </w:p>
    <w:p w:rsidR="006F646A" w:rsidRDefault="001C4B6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1C4B63" w:rsidRDefault="001C4B63" w:rsidP="001C4B63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Pr="00FC0468">
        <w:rPr>
          <w:sz w:val="24"/>
          <w:szCs w:val="24"/>
        </w:rPr>
        <w:t>ZP/RB/15/13</w:t>
      </w:r>
    </w:p>
    <w:p w:rsidR="00A146F3" w:rsidRDefault="00A146F3" w:rsidP="00D23A0C">
      <w:pPr>
        <w:pStyle w:val="Nagwek3"/>
        <w:rPr>
          <w:sz w:val="28"/>
        </w:rPr>
      </w:pPr>
      <w:bookmarkStart w:id="0" w:name="_GoBack"/>
      <w:bookmarkEnd w:id="0"/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11395" w:rsidRPr="0031139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11395" w:rsidRPr="00311395">
        <w:rPr>
          <w:b/>
        </w:rPr>
        <w:t xml:space="preserve">Wykonanie nowego </w:t>
      </w:r>
      <w:proofErr w:type="spellStart"/>
      <w:r w:rsidR="00311395" w:rsidRPr="00311395">
        <w:rPr>
          <w:b/>
        </w:rPr>
        <w:t>hydroizolacyjnego</w:t>
      </w:r>
      <w:proofErr w:type="spellEnd"/>
      <w:r w:rsidR="00311395" w:rsidRPr="00311395">
        <w:rPr>
          <w:b/>
        </w:rPr>
        <w:t xml:space="preserve"> pokrycia dachu w technologii </w:t>
      </w:r>
      <w:proofErr w:type="spellStart"/>
      <w:r w:rsidR="00311395" w:rsidRPr="00311395">
        <w:rPr>
          <w:b/>
        </w:rPr>
        <w:t>bezspoinowej</w:t>
      </w:r>
      <w:proofErr w:type="spellEnd"/>
      <w:r w:rsidR="00311395" w:rsidRPr="00311395">
        <w:rPr>
          <w:b/>
        </w:rPr>
        <w:t xml:space="preserve"> opartej na masach bitumicznych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F50" w:rsidRDefault="00E90F50">
      <w:r>
        <w:separator/>
      </w:r>
    </w:p>
  </w:endnote>
  <w:endnote w:type="continuationSeparator" w:id="0">
    <w:p w:rsidR="00E90F50" w:rsidRDefault="00E9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C4B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B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B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0F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F50" w:rsidRDefault="00E90F50">
      <w:r>
        <w:separator/>
      </w:r>
    </w:p>
  </w:footnote>
  <w:footnote w:type="continuationSeparator" w:id="0">
    <w:p w:rsidR="00E90F50" w:rsidRDefault="00E90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395" w:rsidRDefault="003113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395" w:rsidRDefault="003113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395" w:rsidRDefault="003113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F50"/>
    <w:rsid w:val="000A5EC4"/>
    <w:rsid w:val="001C4B63"/>
    <w:rsid w:val="00212828"/>
    <w:rsid w:val="00271E63"/>
    <w:rsid w:val="00280712"/>
    <w:rsid w:val="002A7C88"/>
    <w:rsid w:val="0031139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90F5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2013-08-14T08:00:00Z</dcterms:created>
  <dcterms:modified xsi:type="dcterms:W3CDTF">2013-08-14T08:00:00Z</dcterms:modified>
</cp:coreProperties>
</file>