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E2360" w:rsidRPr="005E236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E2360" w:rsidRPr="005E2360">
        <w:rPr>
          <w:b/>
          <w:sz w:val="24"/>
        </w:rPr>
        <w:t>ZP/DK-32/13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bookmarkStart w:id="0" w:name="_GoBack"/>
      <w:bookmarkEnd w:id="0"/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E2360" w:rsidRPr="005E2360">
        <w:rPr>
          <w:b/>
        </w:rPr>
        <w:t>przetarg nieograniczony</w:t>
      </w:r>
      <w:r w:rsidR="00753DC1">
        <w:t xml:space="preserve"> na:</w:t>
      </w:r>
    </w:p>
    <w:p w:rsidR="0000184A" w:rsidRDefault="005E236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E2360">
        <w:rPr>
          <w:b/>
          <w:sz w:val="24"/>
          <w:szCs w:val="24"/>
        </w:rPr>
        <w:t>Dostawa urządzeń sieciowych i komputerowych dla jednostek organizacyjnych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B8C" w:rsidRDefault="00574B8C">
      <w:r>
        <w:separator/>
      </w:r>
    </w:p>
  </w:endnote>
  <w:endnote w:type="continuationSeparator" w:id="0">
    <w:p w:rsidR="00574B8C" w:rsidRDefault="00574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46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461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360" w:rsidRDefault="005E23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B8C" w:rsidRDefault="00574B8C">
      <w:r>
        <w:separator/>
      </w:r>
    </w:p>
  </w:footnote>
  <w:footnote w:type="continuationSeparator" w:id="0">
    <w:p w:rsidR="00574B8C" w:rsidRDefault="00574B8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360" w:rsidRDefault="005E23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360" w:rsidRDefault="005E23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360" w:rsidRDefault="005E23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4B8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74B8C"/>
    <w:rsid w:val="005A5013"/>
    <w:rsid w:val="005C3627"/>
    <w:rsid w:val="005E2360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ED4611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A9A5A-2694-42AC-8EAC-D98AE953A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2013-08-01T09:23:00Z</dcterms:created>
  <dcterms:modified xsi:type="dcterms:W3CDTF">2013-08-01T09:23:00Z</dcterms:modified>
</cp:coreProperties>
</file>