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67554" w:rsidRPr="0036755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67554" w:rsidRPr="00367554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67554" w:rsidP="009A21D7">
      <w:pPr>
        <w:pStyle w:val="Tekstpodstawowywcity"/>
        <w:spacing w:line="360" w:lineRule="auto"/>
        <w:ind w:firstLine="0"/>
      </w:pPr>
      <w:r w:rsidRPr="00367554">
        <w:rPr>
          <w:b/>
        </w:rPr>
        <w:t>Wykonanie nowego hydroizolacyjnego pokrycia dachu w technologii bezspoinowej opartej na masach bitumicznych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5BF" w:rsidRDefault="001875BF">
      <w:r>
        <w:separator/>
      </w:r>
    </w:p>
  </w:endnote>
  <w:endnote w:type="continuationSeparator" w:id="0">
    <w:p w:rsidR="001875BF" w:rsidRDefault="0018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5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675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54" w:rsidRDefault="0036755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5BF" w:rsidRDefault="001875BF">
      <w:r>
        <w:separator/>
      </w:r>
    </w:p>
  </w:footnote>
  <w:footnote w:type="continuationSeparator" w:id="0">
    <w:p w:rsidR="001875BF" w:rsidRDefault="001875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54" w:rsidRDefault="0036755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54" w:rsidRDefault="0036755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554" w:rsidRDefault="0036755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75BF"/>
    <w:rsid w:val="00002F64"/>
    <w:rsid w:val="000E6599"/>
    <w:rsid w:val="00111985"/>
    <w:rsid w:val="001614BA"/>
    <w:rsid w:val="001875BF"/>
    <w:rsid w:val="00264E38"/>
    <w:rsid w:val="002776BA"/>
    <w:rsid w:val="002B09A7"/>
    <w:rsid w:val="002B1E07"/>
    <w:rsid w:val="002C2DE7"/>
    <w:rsid w:val="002D3BDF"/>
    <w:rsid w:val="003024A8"/>
    <w:rsid w:val="00336EEB"/>
    <w:rsid w:val="00367554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1052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2013-08-01T07:12:00Z</dcterms:created>
  <dcterms:modified xsi:type="dcterms:W3CDTF">2013-08-01T07:12:00Z</dcterms:modified>
</cp:coreProperties>
</file>