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DA7C87" w:rsidRPr="00DA7C87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A7C87" w:rsidRPr="00DA7C87">
        <w:rPr>
          <w:sz w:val="24"/>
          <w:szCs w:val="24"/>
        </w:rPr>
        <w:t>ZP/RB-13/13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A7C87" w:rsidRPr="00DA7C8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DA7C87" w:rsidP="00E001EA">
      <w:pPr>
        <w:jc w:val="both"/>
        <w:rPr>
          <w:sz w:val="24"/>
          <w:szCs w:val="24"/>
        </w:rPr>
      </w:pPr>
      <w:r w:rsidRPr="00DA7C87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B97" w:rsidRDefault="00CE7B97">
      <w:r>
        <w:separator/>
      </w:r>
    </w:p>
  </w:endnote>
  <w:endnote w:type="continuationSeparator" w:id="0">
    <w:p w:rsidR="00CE7B97" w:rsidRDefault="00CE7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A7C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A7C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7B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B97" w:rsidRDefault="00CE7B97">
      <w:r>
        <w:separator/>
      </w:r>
    </w:p>
  </w:footnote>
  <w:footnote w:type="continuationSeparator" w:id="0">
    <w:p w:rsidR="00CE7B97" w:rsidRDefault="00CE7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87" w:rsidRDefault="00DA7C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87" w:rsidRDefault="00DA7C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B97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CE7B97"/>
    <w:rsid w:val="00DA7C87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049BE-BAAE-4877-AAC5-A8D294501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2013-07-15T05:51:00Z</dcterms:created>
  <dcterms:modified xsi:type="dcterms:W3CDTF">2013-07-15T05:51:00Z</dcterms:modified>
</cp:coreProperties>
</file>