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F7147" w:rsidRPr="001F7147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F7147" w:rsidRPr="001F714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F7147" w:rsidRPr="001F7147">
        <w:rPr>
          <w:b/>
        </w:rPr>
        <w:t>Wykonanie nowego hydroizolacyjnego pokrycia dachu w technologii bezspoinowej opartej na masach bitumicznych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18D" w:rsidRDefault="00E5018D">
      <w:r>
        <w:separator/>
      </w:r>
    </w:p>
  </w:endnote>
  <w:endnote w:type="continuationSeparator" w:id="0">
    <w:p w:rsidR="00E5018D" w:rsidRDefault="00E50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71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71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01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18D" w:rsidRDefault="00E5018D">
      <w:r>
        <w:separator/>
      </w:r>
    </w:p>
  </w:footnote>
  <w:footnote w:type="continuationSeparator" w:id="0">
    <w:p w:rsidR="00E5018D" w:rsidRDefault="00E501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147" w:rsidRDefault="001F71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147" w:rsidRDefault="001F71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147" w:rsidRDefault="001F71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018D"/>
    <w:rsid w:val="000A5EC4"/>
    <w:rsid w:val="001F7147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5018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2013-07-15T05:51:00Z</dcterms:created>
  <dcterms:modified xsi:type="dcterms:W3CDTF">2013-07-15T05:51:00Z</dcterms:modified>
</cp:coreProperties>
</file>