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E441A6" w:rsidRDefault="00E441A6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7A28B5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E441A6" w:rsidRPr="00E441A6" w:rsidRDefault="00E441A6" w:rsidP="00E441A6"/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E441A6" w:rsidRPr="00087510" w:rsidRDefault="00E441A6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E441A6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DA7634" w:rsidRPr="00DA7634">
        <w:rPr>
          <w:rFonts w:ascii="Tahoma" w:hAnsi="Tahoma" w:cs="Tahoma"/>
          <w:bCs/>
          <w:sz w:val="16"/>
          <w:szCs w:val="16"/>
        </w:rPr>
        <w:t>Dostawa układu napędowego Serwo dla maszyny 3 osiowej CNC dla Instytutu Technologii Mechanicznych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E441A6">
        <w:rPr>
          <w:rFonts w:ascii="Tahoma" w:hAnsi="Tahoma" w:cs="Tahoma"/>
          <w:b w:val="0"/>
          <w:bCs/>
          <w:sz w:val="16"/>
          <w:szCs w:val="16"/>
        </w:rPr>
        <w:br/>
      </w:r>
      <w:r w:rsidR="00DA7634" w:rsidRPr="00DA7634">
        <w:rPr>
          <w:rFonts w:ascii="Tahoma" w:hAnsi="Tahoma" w:cs="Tahoma"/>
          <w:bCs/>
          <w:sz w:val="16"/>
          <w:szCs w:val="16"/>
        </w:rPr>
        <w:t>ZP/D-60/A/13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DA7634" w:rsidTr="001E6B7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441A6" w:rsidRDefault="00E441A6" w:rsidP="001E6B7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A7634" w:rsidRDefault="00E441A6" w:rsidP="001E6B7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Dostawę</w:t>
            </w:r>
            <w:r w:rsidR="00DA7634" w:rsidRPr="00DA7634">
              <w:rPr>
                <w:rFonts w:ascii="Tahoma" w:hAnsi="Tahoma" w:cs="Tahoma"/>
                <w:sz w:val="16"/>
                <w:szCs w:val="16"/>
              </w:rPr>
              <w:t xml:space="preserve"> układu napędowego Serwo dla maszyny 3 osiowej CNC dla Instytutu Technologii Mechanicznych Politechniki Częstochowskiej</w:t>
            </w:r>
          </w:p>
          <w:p w:rsidR="00DA7634" w:rsidRPr="00087510" w:rsidRDefault="00DA7634" w:rsidP="001E6B7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A7634" w:rsidRPr="00087510" w:rsidRDefault="00DA7634" w:rsidP="001E6B7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DA7634" w:rsidRPr="00087510" w:rsidRDefault="00DA7634" w:rsidP="001E6B7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A7634" w:rsidRPr="00087510" w:rsidRDefault="00DA7634" w:rsidP="001E6B7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DA7634" w:rsidRPr="00087510" w:rsidRDefault="00DA7634" w:rsidP="001E6B7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A7634" w:rsidRPr="00087510" w:rsidRDefault="00DA7634" w:rsidP="001E6B7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DA7634" w:rsidRPr="00087510" w:rsidRDefault="00DA7634" w:rsidP="001E6B7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DA7634" w:rsidRPr="00087510" w:rsidRDefault="00DA7634" w:rsidP="001E6B7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A7634" w:rsidRPr="00087510" w:rsidRDefault="00DA7634" w:rsidP="001E6B7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A7634" w:rsidRPr="00EA385E" w:rsidRDefault="00DA7634" w:rsidP="001E6B7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DA7634">
              <w:rPr>
                <w:rFonts w:ascii="Tahoma" w:hAnsi="Tahoma" w:cs="Tahoma"/>
                <w:sz w:val="16"/>
                <w:szCs w:val="16"/>
              </w:rPr>
              <w:t>800.00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związanych niniejszą ofertą przez okres 60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Załąc</w:t>
      </w:r>
      <w:r w:rsidR="00E441A6">
        <w:rPr>
          <w:rFonts w:ascii="Tahoma" w:hAnsi="Tahoma" w:cs="Tahoma"/>
          <w:sz w:val="16"/>
          <w:szCs w:val="16"/>
          <w:u w:val="single"/>
        </w:rPr>
        <w:t>znikami do niniejszej oferty są</w:t>
      </w:r>
      <w:r w:rsidRPr="00087510">
        <w:rPr>
          <w:rFonts w:ascii="Tahoma" w:hAnsi="Tahoma" w:cs="Tahoma"/>
          <w:sz w:val="16"/>
          <w:szCs w:val="16"/>
          <w:u w:val="single"/>
        </w:rPr>
        <w:t xml:space="preserve">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 w:rsidSect="00EE7B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DC7" w:rsidRDefault="00B82DC7" w:rsidP="00EE7BB2">
      <w:r>
        <w:separator/>
      </w:r>
    </w:p>
  </w:endnote>
  <w:endnote w:type="continuationSeparator" w:id="0">
    <w:p w:rsidR="00B82DC7" w:rsidRDefault="00B82DC7" w:rsidP="00EE7B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EE7B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441A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EE7BB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441A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441A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E441A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E441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DC7" w:rsidRDefault="00B82DC7" w:rsidP="00EE7BB2">
      <w:r>
        <w:separator/>
      </w:r>
    </w:p>
  </w:footnote>
  <w:footnote w:type="continuationSeparator" w:id="0">
    <w:p w:rsidR="00B82DC7" w:rsidRDefault="00B82DC7" w:rsidP="00EE7B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E441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E441A6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E441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7634"/>
    <w:rsid w:val="007A28B5"/>
    <w:rsid w:val="00B82DC7"/>
    <w:rsid w:val="00DA7634"/>
    <w:rsid w:val="00E02776"/>
    <w:rsid w:val="00E05E12"/>
    <w:rsid w:val="00E441A6"/>
    <w:rsid w:val="00EE7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456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2013-06-28T08:43:00Z</cp:lastPrinted>
  <dcterms:created xsi:type="dcterms:W3CDTF">2013-06-28T08:43:00Z</dcterms:created>
  <dcterms:modified xsi:type="dcterms:W3CDTF">2013-06-28T08:43:00Z</dcterms:modified>
</cp:coreProperties>
</file>