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2242E" w:rsidRPr="0022242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2242E" w:rsidRPr="0022242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2242E" w:rsidP="009A21D7">
      <w:pPr>
        <w:pStyle w:val="Tekstpodstawowywcity"/>
        <w:spacing w:line="360" w:lineRule="auto"/>
        <w:ind w:firstLine="0"/>
      </w:pPr>
      <w:r w:rsidRPr="0022242E">
        <w:rPr>
          <w:b/>
        </w:rPr>
        <w:t>Dostawa układu napędowego Serwo dla maszyny 3 osiowej CNC dla Instytutu Technologii Mechanicznych Politechniki Częstochowskiej</w:t>
      </w:r>
      <w:r w:rsidR="00A74DE4">
        <w:rPr>
          <w:b/>
        </w:rPr>
        <w:t xml:space="preserve">, </w:t>
      </w:r>
      <w:r w:rsidR="00A74DE4" w:rsidRPr="00A74DE4">
        <w:rPr>
          <w:b/>
        </w:rPr>
        <w:t>spr. nr rej. ZP/D-60/A/13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F34" w:rsidRDefault="00C75F34">
      <w:r>
        <w:separator/>
      </w:r>
    </w:p>
  </w:endnote>
  <w:endnote w:type="continuationSeparator" w:id="0">
    <w:p w:rsidR="00C75F34" w:rsidRDefault="00C75F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4D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4DE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42E" w:rsidRDefault="002224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F34" w:rsidRDefault="00C75F34">
      <w:r>
        <w:separator/>
      </w:r>
    </w:p>
  </w:footnote>
  <w:footnote w:type="continuationSeparator" w:id="0">
    <w:p w:rsidR="00C75F34" w:rsidRDefault="00C75F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42E" w:rsidRDefault="002224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42E" w:rsidRDefault="002224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42E" w:rsidRDefault="002224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242E"/>
    <w:rsid w:val="00002F64"/>
    <w:rsid w:val="000E6599"/>
    <w:rsid w:val="00111985"/>
    <w:rsid w:val="001614BA"/>
    <w:rsid w:val="0022242E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74DE4"/>
    <w:rsid w:val="00A807A7"/>
    <w:rsid w:val="00AB7377"/>
    <w:rsid w:val="00B26102"/>
    <w:rsid w:val="00B3630A"/>
    <w:rsid w:val="00BE6092"/>
    <w:rsid w:val="00C75F34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977</Words>
  <Characters>6434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2013-06-28T08:24:00Z</cp:lastPrinted>
  <dcterms:created xsi:type="dcterms:W3CDTF">2013-06-28T08:24:00Z</dcterms:created>
  <dcterms:modified xsi:type="dcterms:W3CDTF">2013-06-28T08:24:00Z</dcterms:modified>
</cp:coreProperties>
</file>