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C7800" w:rsidRPr="00BC780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C7800" w:rsidRPr="00BC7800">
        <w:rPr>
          <w:b/>
          <w:sz w:val="24"/>
        </w:rPr>
        <w:t>ZP/RB-11/13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C7800" w:rsidRPr="00BC7800">
        <w:rPr>
          <w:b/>
        </w:rPr>
        <w:t>przetarg nieograniczony</w:t>
      </w:r>
      <w:r w:rsidR="00753DC1">
        <w:t xml:space="preserve"> na:</w:t>
      </w:r>
    </w:p>
    <w:p w:rsidR="0000184A" w:rsidRDefault="00BC780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C7800">
        <w:rPr>
          <w:b/>
          <w:sz w:val="24"/>
          <w:szCs w:val="24"/>
        </w:rPr>
        <w:t>Usunięcie przecieku na dachu ~300 m2 w budynku przy ul. Wały Dwernickiego 123 Wydział Zarządzania Politechnika Częstochowska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607" w:rsidRDefault="00311607">
      <w:r>
        <w:separator/>
      </w:r>
    </w:p>
  </w:endnote>
  <w:endnote w:type="continuationSeparator" w:id="0">
    <w:p w:rsidR="00311607" w:rsidRDefault="00311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78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78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00" w:rsidRDefault="00BC78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607" w:rsidRDefault="00311607">
      <w:r>
        <w:separator/>
      </w:r>
    </w:p>
  </w:footnote>
  <w:footnote w:type="continuationSeparator" w:id="0">
    <w:p w:rsidR="00311607" w:rsidRDefault="0031160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00" w:rsidRDefault="00BC78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00" w:rsidRDefault="00BC78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00" w:rsidRDefault="00BC78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160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1607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C7800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7FB8E-6B7A-4126-9E68-FDC3DB0D6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2013-07-04T07:33:00Z</dcterms:created>
  <dcterms:modified xsi:type="dcterms:W3CDTF">2013-07-04T07:33:00Z</dcterms:modified>
</cp:coreProperties>
</file>