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E5357D" w:rsidRPr="00E5357D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E5357D" w:rsidRPr="00E5357D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E5357D" w:rsidRPr="00E5357D">
        <w:rPr>
          <w:b/>
        </w:rPr>
        <w:t>Usunięcie przecieku na dachu ~300 m2 w budynku przy ul. Wały Dwernickiego 123 Wydział Zarządzania Politechnika Częstochowska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FE2" w:rsidRDefault="00F74FE2">
      <w:r>
        <w:separator/>
      </w:r>
    </w:p>
  </w:endnote>
  <w:endnote w:type="continuationSeparator" w:id="0">
    <w:p w:rsidR="00F74FE2" w:rsidRDefault="00F74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5357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74FE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FE2" w:rsidRDefault="00F74FE2">
      <w:r>
        <w:separator/>
      </w:r>
    </w:p>
  </w:footnote>
  <w:footnote w:type="continuationSeparator" w:id="0">
    <w:p w:rsidR="00F74FE2" w:rsidRDefault="00F74F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7D" w:rsidRDefault="00E535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7D" w:rsidRDefault="00E535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357D" w:rsidRDefault="00E535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74FE2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B3539"/>
    <w:rsid w:val="00D23A0C"/>
    <w:rsid w:val="00D30B74"/>
    <w:rsid w:val="00E5357D"/>
    <w:rsid w:val="00F74FE2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1601-01-01T00:00:00Z</cp:lastPrinted>
  <dcterms:created xsi:type="dcterms:W3CDTF">2013-07-04T07:33:00Z</dcterms:created>
  <dcterms:modified xsi:type="dcterms:W3CDTF">2013-07-04T07:33:00Z</dcterms:modified>
</cp:coreProperties>
</file>