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94C7A" w:rsidRPr="00294C7A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94C7A" w:rsidRPr="00294C7A">
        <w:rPr>
          <w:b/>
          <w:sz w:val="24"/>
        </w:rPr>
        <w:t>ZP/RB-10/13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94C7A" w:rsidRPr="00294C7A">
        <w:rPr>
          <w:b/>
        </w:rPr>
        <w:t>przetarg nieograniczony</w:t>
      </w:r>
      <w:r w:rsidR="00753DC1">
        <w:t xml:space="preserve"> na:</w:t>
      </w:r>
    </w:p>
    <w:p w:rsidR="0000184A" w:rsidRDefault="00294C7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94C7A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1B8" w:rsidRDefault="006E11B8">
      <w:r>
        <w:separator/>
      </w:r>
    </w:p>
  </w:endnote>
  <w:endnote w:type="continuationSeparator" w:id="0">
    <w:p w:rsidR="006E11B8" w:rsidRDefault="006E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1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1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7A" w:rsidRDefault="00294C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1B8" w:rsidRDefault="006E11B8">
      <w:r>
        <w:separator/>
      </w:r>
    </w:p>
  </w:footnote>
  <w:footnote w:type="continuationSeparator" w:id="0">
    <w:p w:rsidR="006E11B8" w:rsidRDefault="006E11B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7A" w:rsidRDefault="00294C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7A" w:rsidRDefault="00294C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7A" w:rsidRDefault="00294C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1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4C7A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E11B8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C318F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090E-19FA-4AFB-B16C-DA1DDAA66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2013-06-21T06:20:00Z</dcterms:created>
  <dcterms:modified xsi:type="dcterms:W3CDTF">2013-06-21T06:20:00Z</dcterms:modified>
</cp:coreProperties>
</file>